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9C1F6" w14:textId="77777777" w:rsidR="009F6D6D" w:rsidRDefault="00000000">
      <w:pPr>
        <w:spacing w:line="380" w:lineRule="exact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>
        <w:rPr>
          <w:rFonts w:ascii="微軟正黑體" w:eastAsia="微軟正黑體" w:hAnsi="微軟正黑體"/>
          <w:b/>
          <w:bCs/>
          <w:sz w:val="32"/>
          <w:szCs w:val="32"/>
        </w:rPr>
        <w:t>2026嘉義市國際管樂節</w:t>
      </w:r>
    </w:p>
    <w:p w14:paraId="1F22E6CA" w14:textId="77777777" w:rsidR="009F6D6D" w:rsidRDefault="00000000">
      <w:pPr>
        <w:spacing w:line="440" w:lineRule="exact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/>
          <w:b/>
          <w:bCs/>
          <w:sz w:val="28"/>
          <w:szCs w:val="28"/>
        </w:rPr>
        <w:t>【 戶外音樂會 – 報名表 】</w:t>
      </w:r>
    </w:p>
    <w:tbl>
      <w:tblPr>
        <w:tblW w:w="1006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56"/>
        <w:gridCol w:w="945"/>
        <w:gridCol w:w="2107"/>
        <w:gridCol w:w="213"/>
        <w:gridCol w:w="1559"/>
        <w:gridCol w:w="51"/>
        <w:gridCol w:w="1620"/>
        <w:gridCol w:w="1914"/>
      </w:tblGrid>
      <w:tr w:rsidR="009F6D6D" w14:paraId="188826D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CA6DB" w14:textId="77777777" w:rsidR="009F6D6D" w:rsidRDefault="00000000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  <w:color w:val="D9D9D9"/>
              </w:rPr>
            </w:pPr>
            <w:r>
              <w:rPr>
                <w:rFonts w:ascii="微軟正黑體" w:eastAsia="微軟正黑體" w:hAnsi="微軟正黑體"/>
                <w:color w:val="D9D9D9"/>
              </w:rPr>
              <w:t>序    號</w:t>
            </w:r>
          </w:p>
        </w:tc>
        <w:tc>
          <w:tcPr>
            <w:tcW w:w="3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9E05F" w14:textId="77777777" w:rsidR="009F6D6D" w:rsidRDefault="00000000">
            <w:pPr>
              <w:spacing w:line="400" w:lineRule="exact"/>
              <w:ind w:left="40" w:right="40"/>
              <w:rPr>
                <w:rFonts w:ascii="微軟正黑體" w:eastAsia="微軟正黑體" w:hAnsi="微軟正黑體"/>
                <w:b/>
                <w:color w:val="D9D9D9"/>
              </w:rPr>
            </w:pPr>
            <w:r>
              <w:rPr>
                <w:rFonts w:ascii="微軟正黑體" w:eastAsia="微軟正黑體" w:hAnsi="微軟正黑體"/>
                <w:b/>
                <w:color w:val="D9D9D9"/>
              </w:rPr>
              <w:t>（由執行單位填寫）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417AEC" w14:textId="77777777" w:rsidR="009F6D6D" w:rsidRDefault="00000000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  <w:b/>
                <w:color w:val="D9D9D9"/>
              </w:rPr>
            </w:pPr>
            <w:r>
              <w:rPr>
                <w:rFonts w:ascii="微軟正黑體" w:eastAsia="微軟正黑體" w:hAnsi="微軟正黑體"/>
                <w:b/>
                <w:color w:val="D9D9D9"/>
              </w:rPr>
              <w:t>報名狀況</w:t>
            </w: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5847B" w14:textId="77777777" w:rsidR="009F6D6D" w:rsidRDefault="00000000">
            <w:pPr>
              <w:spacing w:line="400" w:lineRule="exact"/>
              <w:ind w:right="40"/>
              <w:rPr>
                <w:rFonts w:ascii="微軟正黑體" w:eastAsia="微軟正黑體" w:hAnsi="微軟正黑體"/>
                <w:b/>
                <w:color w:val="D9D9D9"/>
              </w:rPr>
            </w:pPr>
            <w:r>
              <w:rPr>
                <w:rFonts w:ascii="微軟正黑體" w:eastAsia="微軟正黑體" w:hAnsi="微軟正黑體"/>
                <w:b/>
                <w:color w:val="D9D9D9"/>
              </w:rPr>
              <w:t xml:space="preserve"> （由執行單位填寫）</w:t>
            </w:r>
          </w:p>
        </w:tc>
      </w:tr>
      <w:tr w:rsidR="009F6D6D" w14:paraId="316A8F9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7F7BA" w14:textId="77777777" w:rsidR="009F6D6D" w:rsidRDefault="00000000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組    別</w:t>
            </w:r>
          </w:p>
        </w:tc>
        <w:tc>
          <w:tcPr>
            <w:tcW w:w="84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775AE" w14:textId="77777777" w:rsidR="009F6D6D" w:rsidRDefault="00000000">
            <w:pPr>
              <w:spacing w:line="400" w:lineRule="exact"/>
              <w:ind w:left="40" w:right="4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國小組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國中組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高中組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微軟正黑體" w:eastAsia="微軟正黑體" w:hAnsi="微軟正黑體"/>
              </w:rPr>
              <w:t>大專</w:t>
            </w:r>
            <w:proofErr w:type="gramStart"/>
            <w:r>
              <w:rPr>
                <w:rFonts w:ascii="微軟正黑體" w:eastAsia="微軟正黑體" w:hAnsi="微軟正黑體"/>
              </w:rPr>
              <w:t>校院組</w:t>
            </w:r>
            <w:proofErr w:type="gramEnd"/>
            <w:r>
              <w:rPr>
                <w:rFonts w:ascii="微軟正黑體" w:eastAsia="微軟正黑體" w:hAnsi="微軟正黑體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微軟正黑體" w:eastAsia="微軟正黑體" w:hAnsi="微軟正黑體"/>
              </w:rPr>
              <w:t>社會組</w:t>
            </w:r>
          </w:p>
        </w:tc>
      </w:tr>
      <w:tr w:rsidR="009F6D6D" w14:paraId="31A4952E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48088" w14:textId="77777777" w:rsidR="009F6D6D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團隊名稱</w:t>
            </w:r>
          </w:p>
          <w:p w14:paraId="0D93BCF9" w14:textId="77777777" w:rsidR="009F6D6D" w:rsidRDefault="00000000">
            <w:pPr>
              <w:spacing w:line="400" w:lineRule="exact"/>
              <w:ind w:left="40" w:right="40"/>
              <w:jc w:val="center"/>
            </w:pPr>
            <w:r>
              <w:rPr>
                <w:rFonts w:ascii="微軟正黑體" w:eastAsia="微軟正黑體" w:hAnsi="微軟正黑體"/>
                <w:b/>
                <w:color w:val="0070C0"/>
                <w:sz w:val="20"/>
                <w:szCs w:val="20"/>
              </w:rPr>
              <w:t>（請填寫全名）</w:t>
            </w:r>
          </w:p>
        </w:tc>
        <w:tc>
          <w:tcPr>
            <w:tcW w:w="84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54E95" w14:textId="77777777" w:rsidR="009F6D6D" w:rsidRDefault="00000000">
            <w:pPr>
              <w:numPr>
                <w:ilvl w:val="0"/>
                <w:numId w:val="1"/>
              </w:numPr>
              <w:spacing w:line="440" w:lineRule="exact"/>
              <w:ind w:left="357" w:right="40" w:hanging="357"/>
            </w:pPr>
            <w:r>
              <w:rPr>
                <w:rFonts w:ascii="微軟正黑體" w:eastAsia="微軟正黑體" w:hAnsi="微軟正黑體"/>
                <w:b/>
                <w:bCs/>
                <w:color w:val="0070C0"/>
              </w:rPr>
              <w:t>團隊名稱含縣市區域+單位/校名+隊名，將以此作為活動文宣品露出名稱</w:t>
            </w:r>
          </w:p>
          <w:p w14:paraId="676497D2" w14:textId="77777777" w:rsidR="009F6D6D" w:rsidRDefault="00000000">
            <w:pPr>
              <w:numPr>
                <w:ilvl w:val="0"/>
                <w:numId w:val="1"/>
              </w:numPr>
              <w:spacing w:line="440" w:lineRule="exact"/>
              <w:ind w:left="357" w:right="40" w:hanging="357"/>
            </w:pPr>
            <w:r>
              <w:rPr>
                <w:rFonts w:ascii="微軟正黑體" w:eastAsia="微軟正黑體" w:hAnsi="微軟正黑體"/>
                <w:b/>
                <w:color w:val="0070C0"/>
              </w:rPr>
              <w:t>正確範例：嘉義市博愛國民小學管樂團。錯誤範例：嘉義博愛國小</w:t>
            </w:r>
          </w:p>
          <w:p w14:paraId="1921507F" w14:textId="77777777" w:rsidR="009F6D6D" w:rsidRDefault="009F6D6D">
            <w:pPr>
              <w:spacing w:line="400" w:lineRule="exact"/>
              <w:ind w:right="40"/>
              <w:rPr>
                <w:rFonts w:ascii="微軟正黑體" w:eastAsia="微軟正黑體" w:hAnsi="微軟正黑體"/>
              </w:rPr>
            </w:pPr>
          </w:p>
          <w:p w14:paraId="2E19DF9F" w14:textId="77777777" w:rsidR="009F6D6D" w:rsidRDefault="009F6D6D">
            <w:pPr>
              <w:spacing w:line="400" w:lineRule="exact"/>
              <w:ind w:right="40"/>
              <w:rPr>
                <w:rFonts w:ascii="微軟正黑體" w:eastAsia="微軟正黑體" w:hAnsi="微軟正黑體"/>
              </w:rPr>
            </w:pPr>
          </w:p>
        </w:tc>
      </w:tr>
      <w:tr w:rsidR="009F6D6D" w14:paraId="08305466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BC4F4" w14:textId="77777777" w:rsidR="009F6D6D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參演人數</w:t>
            </w:r>
          </w:p>
        </w:tc>
        <w:tc>
          <w:tcPr>
            <w:tcW w:w="84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F83CF" w14:textId="77777777" w:rsidR="009F6D6D" w:rsidRDefault="00000000">
            <w:pPr>
              <w:spacing w:line="440" w:lineRule="exact"/>
              <w:ind w:right="40"/>
            </w:pPr>
            <w:r>
              <w:rPr>
                <w:rFonts w:ascii="微軟正黑體" w:eastAsia="微軟正黑體" w:hAnsi="微軟正黑體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bCs/>
                <w:color w:val="000000"/>
              </w:rPr>
              <w:t>本次活動演出人數： 共（     ）人</w:t>
            </w:r>
          </w:p>
        </w:tc>
      </w:tr>
      <w:tr w:rsidR="009F6D6D" w14:paraId="4D1977C9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28960" w14:textId="77777777" w:rsidR="009F6D6D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聯絡人姓名</w:t>
            </w:r>
          </w:p>
        </w:tc>
        <w:tc>
          <w:tcPr>
            <w:tcW w:w="3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CFACF" w14:textId="77777777" w:rsidR="009F6D6D" w:rsidRDefault="009F6D6D">
            <w:pPr>
              <w:spacing w:line="440" w:lineRule="exact"/>
              <w:ind w:right="40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ECB0A" w14:textId="77777777" w:rsidR="009F6D6D" w:rsidRDefault="00000000">
            <w:pPr>
              <w:spacing w:line="440" w:lineRule="exact"/>
              <w:ind w:right="4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聯絡人職稱</w:t>
            </w: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0116E" w14:textId="77777777" w:rsidR="009F6D6D" w:rsidRDefault="009F6D6D">
            <w:pPr>
              <w:spacing w:line="440" w:lineRule="exact"/>
              <w:ind w:right="40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9F6D6D" w14:paraId="5BA90D6A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53727" w14:textId="77777777" w:rsidR="009F6D6D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聯絡人電話</w:t>
            </w:r>
          </w:p>
        </w:tc>
        <w:tc>
          <w:tcPr>
            <w:tcW w:w="3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F1CAE6" w14:textId="77777777" w:rsidR="009F6D6D" w:rsidRDefault="00000000">
            <w:pPr>
              <w:spacing w:line="440" w:lineRule="exact"/>
              <w:ind w:right="40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 xml:space="preserve">（  ）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1E3CC" w14:textId="77777777" w:rsidR="009F6D6D" w:rsidRDefault="00000000">
            <w:pPr>
              <w:spacing w:line="440" w:lineRule="exact"/>
              <w:ind w:right="4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聯絡人手機</w:t>
            </w: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CE7E4" w14:textId="77777777" w:rsidR="009F6D6D" w:rsidRDefault="009F6D6D">
            <w:pPr>
              <w:spacing w:line="440" w:lineRule="exact"/>
              <w:ind w:right="40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9F6D6D" w14:paraId="4700E297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47172" w14:textId="77777777" w:rsidR="009F6D6D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電子信箱</w:t>
            </w:r>
          </w:p>
        </w:tc>
        <w:tc>
          <w:tcPr>
            <w:tcW w:w="84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12FBB" w14:textId="77777777" w:rsidR="009F6D6D" w:rsidRDefault="009F6D6D">
            <w:pPr>
              <w:spacing w:line="440" w:lineRule="exact"/>
              <w:ind w:right="40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9F6D6D" w14:paraId="3BB54A55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01838A" w14:textId="77777777" w:rsidR="009F6D6D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團隊簡介與</w:t>
            </w:r>
          </w:p>
          <w:p w14:paraId="3D1FFFF4" w14:textId="77777777" w:rsidR="009F6D6D" w:rsidRDefault="00000000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本次演出特色</w:t>
            </w:r>
          </w:p>
        </w:tc>
        <w:tc>
          <w:tcPr>
            <w:tcW w:w="84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AAFDAC" w14:textId="77777777" w:rsidR="009F6D6D" w:rsidRDefault="00000000">
            <w:pPr>
              <w:numPr>
                <w:ilvl w:val="0"/>
                <w:numId w:val="2"/>
              </w:num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  <w:color w:val="0070C0"/>
              </w:rPr>
            </w:pPr>
            <w:r>
              <w:rPr>
                <w:rFonts w:ascii="微軟正黑體" w:eastAsia="微軟正黑體" w:hAnsi="微軟正黑體"/>
                <w:b/>
                <w:color w:val="0070C0"/>
              </w:rPr>
              <w:t>限250字以內。</w:t>
            </w:r>
          </w:p>
          <w:p w14:paraId="2DD274A5" w14:textId="77777777" w:rsidR="009F6D6D" w:rsidRDefault="009F6D6D">
            <w:pPr>
              <w:spacing w:line="440" w:lineRule="exact"/>
              <w:ind w:left="40" w:right="40"/>
              <w:jc w:val="both"/>
              <w:rPr>
                <w:rFonts w:ascii="微軟正黑體" w:eastAsia="微軟正黑體" w:hAnsi="微軟正黑體"/>
                <w:b/>
              </w:rPr>
            </w:pPr>
          </w:p>
          <w:p w14:paraId="7DD1AA84" w14:textId="77777777" w:rsidR="009F6D6D" w:rsidRDefault="009F6D6D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</w:rPr>
            </w:pPr>
          </w:p>
          <w:p w14:paraId="6F877C37" w14:textId="77777777" w:rsidR="009F6D6D" w:rsidRDefault="009F6D6D">
            <w:pPr>
              <w:spacing w:line="400" w:lineRule="exact"/>
              <w:ind w:right="4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9F6D6D" w14:paraId="314AA31D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F17E90" w14:textId="77777777" w:rsidR="009F6D6D" w:rsidRDefault="0000000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得獎與重要</w:t>
            </w:r>
          </w:p>
          <w:p w14:paraId="2F91326E" w14:textId="77777777" w:rsidR="009F6D6D" w:rsidRDefault="0000000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演出經歷</w:t>
            </w:r>
          </w:p>
        </w:tc>
        <w:tc>
          <w:tcPr>
            <w:tcW w:w="84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4870D0" w14:textId="77777777" w:rsidR="009F6D6D" w:rsidRDefault="00000000">
            <w:pPr>
              <w:numPr>
                <w:ilvl w:val="0"/>
                <w:numId w:val="2"/>
              </w:numPr>
              <w:spacing w:line="440" w:lineRule="exact"/>
              <w:ind w:right="40"/>
              <w:jc w:val="both"/>
            </w:pPr>
            <w:r>
              <w:rPr>
                <w:rFonts w:ascii="微軟正黑體" w:eastAsia="微軟正黑體" w:hAnsi="微軟正黑體"/>
                <w:b/>
                <w:color w:val="0070C0"/>
              </w:rPr>
              <w:t>請提供</w:t>
            </w:r>
            <w:r>
              <w:rPr>
                <w:rFonts w:ascii="微軟正黑體" w:eastAsia="微軟正黑體" w:hAnsi="微軟正黑體"/>
                <w:b/>
                <w:color w:val="0070C0"/>
                <w:u w:val="single"/>
              </w:rPr>
              <w:t>近3年</w:t>
            </w:r>
            <w:r>
              <w:rPr>
                <w:rFonts w:ascii="微軟正黑體" w:eastAsia="微軟正黑體" w:hAnsi="微軟正黑體"/>
                <w:b/>
                <w:color w:val="0070C0"/>
              </w:rPr>
              <w:t>得獎與重要演出經歷，限10項。</w:t>
            </w:r>
          </w:p>
          <w:p w14:paraId="261CC703" w14:textId="77777777" w:rsidR="009F6D6D" w:rsidRDefault="00000000">
            <w:pPr>
              <w:numPr>
                <w:ilvl w:val="0"/>
                <w:numId w:val="2"/>
              </w:numPr>
              <w:spacing w:line="440" w:lineRule="exact"/>
              <w:ind w:right="40"/>
              <w:jc w:val="both"/>
            </w:pPr>
            <w:r>
              <w:rPr>
                <w:rFonts w:ascii="微軟正黑體" w:eastAsia="微軟正黑體" w:hAnsi="微軟正黑體"/>
                <w:b/>
                <w:color w:val="0070C0"/>
              </w:rPr>
              <w:t>請</w:t>
            </w:r>
            <w:r>
              <w:rPr>
                <w:rFonts w:ascii="微軟正黑體" w:eastAsia="微軟正黑體" w:hAnsi="微軟正黑體"/>
                <w:b/>
                <w:color w:val="0070C0"/>
                <w:u w:val="single"/>
              </w:rPr>
              <w:t>從2026年起</w:t>
            </w:r>
            <w:r>
              <w:rPr>
                <w:rFonts w:ascii="微軟正黑體" w:eastAsia="微軟正黑體" w:hAnsi="微軟正黑體"/>
                <w:b/>
                <w:color w:val="0070C0"/>
              </w:rPr>
              <w:t>優先排列，依序列出。</w:t>
            </w:r>
          </w:p>
          <w:p w14:paraId="390B83D9" w14:textId="77777777" w:rsidR="009F6D6D" w:rsidRDefault="009F6D6D">
            <w:pPr>
              <w:spacing w:line="400" w:lineRule="exact"/>
              <w:ind w:right="40"/>
              <w:jc w:val="both"/>
              <w:rPr>
                <w:rFonts w:ascii="微軟正黑體" w:eastAsia="微軟正黑體" w:hAnsi="微軟正黑體"/>
              </w:rPr>
            </w:pPr>
          </w:p>
          <w:p w14:paraId="09CDF9CC" w14:textId="77777777" w:rsidR="009F6D6D" w:rsidRDefault="009F6D6D">
            <w:pPr>
              <w:spacing w:line="400" w:lineRule="exact"/>
              <w:ind w:right="40"/>
              <w:jc w:val="both"/>
              <w:rPr>
                <w:rFonts w:ascii="微軟正黑體" w:eastAsia="微軟正黑體" w:hAnsi="微軟正黑體"/>
              </w:rPr>
            </w:pPr>
          </w:p>
          <w:p w14:paraId="3DF4B20B" w14:textId="77777777" w:rsidR="009F6D6D" w:rsidRDefault="009F6D6D">
            <w:pPr>
              <w:spacing w:line="400" w:lineRule="exact"/>
              <w:ind w:right="40"/>
              <w:jc w:val="both"/>
              <w:rPr>
                <w:rFonts w:ascii="微軟正黑體" w:eastAsia="微軟正黑體" w:hAnsi="微軟正黑體"/>
              </w:rPr>
            </w:pPr>
          </w:p>
          <w:p w14:paraId="6F5F2CE8" w14:textId="77777777" w:rsidR="009F6D6D" w:rsidRDefault="009F6D6D">
            <w:pPr>
              <w:spacing w:line="400" w:lineRule="exact"/>
              <w:ind w:right="4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9F6D6D" w14:paraId="0AA3786F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60597E" w14:textId="77777777" w:rsidR="009F6D6D" w:rsidRDefault="0000000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指揮姓名</w:t>
            </w:r>
          </w:p>
        </w:tc>
        <w:tc>
          <w:tcPr>
            <w:tcW w:w="84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5F4F6" w14:textId="77777777" w:rsidR="009F6D6D" w:rsidRDefault="009F6D6D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  <w:tr w:rsidR="009F6D6D" w14:paraId="1007BCAA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FDF7D" w14:textId="77777777" w:rsidR="009F6D6D" w:rsidRDefault="00000000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指揮簡介</w:t>
            </w:r>
          </w:p>
        </w:tc>
        <w:tc>
          <w:tcPr>
            <w:tcW w:w="84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D9BD8" w14:textId="77777777" w:rsidR="009F6D6D" w:rsidRDefault="00000000">
            <w:pPr>
              <w:numPr>
                <w:ilvl w:val="0"/>
                <w:numId w:val="2"/>
              </w:num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  <w:color w:val="0070C0"/>
              </w:rPr>
            </w:pPr>
            <w:r>
              <w:rPr>
                <w:rFonts w:ascii="微軟正黑體" w:eastAsia="微軟正黑體" w:hAnsi="微軟正黑體"/>
                <w:b/>
                <w:color w:val="0070C0"/>
              </w:rPr>
              <w:t>限150字以內。</w:t>
            </w:r>
          </w:p>
          <w:p w14:paraId="59909AB7" w14:textId="77777777" w:rsidR="009F6D6D" w:rsidRDefault="009F6D6D">
            <w:pPr>
              <w:spacing w:line="400" w:lineRule="exact"/>
              <w:ind w:right="40"/>
              <w:jc w:val="both"/>
              <w:rPr>
                <w:rFonts w:ascii="微軟正黑體" w:eastAsia="微軟正黑體" w:hAnsi="微軟正黑體"/>
              </w:rPr>
            </w:pPr>
          </w:p>
          <w:p w14:paraId="1B8C31E1" w14:textId="77777777" w:rsidR="009F6D6D" w:rsidRDefault="009F6D6D">
            <w:pPr>
              <w:spacing w:line="400" w:lineRule="exact"/>
              <w:ind w:right="40"/>
              <w:jc w:val="both"/>
              <w:rPr>
                <w:rFonts w:ascii="微軟正黑體" w:eastAsia="微軟正黑體" w:hAnsi="微軟正黑體"/>
              </w:rPr>
            </w:pPr>
          </w:p>
          <w:p w14:paraId="6C623E95" w14:textId="77777777" w:rsidR="009F6D6D" w:rsidRDefault="009F6D6D">
            <w:pPr>
              <w:spacing w:line="400" w:lineRule="exact"/>
              <w:ind w:right="4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9F6D6D" w14:paraId="36E6D57F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D73D7" w14:textId="77777777" w:rsidR="009F6D6D" w:rsidRDefault="00000000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預定</w:t>
            </w:r>
          </w:p>
          <w:p w14:paraId="31B1CDC8" w14:textId="77777777" w:rsidR="009F6D6D" w:rsidRDefault="00000000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演出曲目</w:t>
            </w:r>
          </w:p>
          <w:p w14:paraId="0D3040DC" w14:textId="77777777" w:rsidR="009F6D6D" w:rsidRDefault="00000000">
            <w:pPr>
              <w:spacing w:line="400" w:lineRule="exact"/>
              <w:ind w:left="40" w:right="40"/>
              <w:jc w:val="center"/>
            </w:pPr>
            <w:r>
              <w:rPr>
                <w:rFonts w:ascii="微軟正黑體" w:eastAsia="微軟正黑體" w:hAnsi="微軟正黑體"/>
                <w:color w:val="0070C0"/>
                <w:sz w:val="20"/>
                <w:szCs w:val="20"/>
              </w:rPr>
              <w:t>（可增列）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4EB2D" w14:textId="77777777" w:rsidR="009F6D6D" w:rsidRDefault="00000000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項次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EDA1C" w14:textId="77777777" w:rsidR="009F6D6D" w:rsidRDefault="00000000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中文曲目</w:t>
            </w:r>
          </w:p>
        </w:tc>
        <w:tc>
          <w:tcPr>
            <w:tcW w:w="18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2704A" w14:textId="77777777" w:rsidR="009F6D6D" w:rsidRDefault="00000000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作曲者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4A9422" w14:textId="77777777" w:rsidR="009F6D6D" w:rsidRDefault="00000000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編曲者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1C09A" w14:textId="77777777" w:rsidR="009F6D6D" w:rsidRDefault="00000000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演出長度</w:t>
            </w:r>
          </w:p>
        </w:tc>
      </w:tr>
      <w:tr w:rsidR="009F6D6D" w14:paraId="0189172B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94539" w14:textId="77777777" w:rsidR="009F6D6D" w:rsidRDefault="009F6D6D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17E9D" w14:textId="77777777" w:rsidR="009F6D6D" w:rsidRDefault="00000000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1.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631DE3" w14:textId="77777777" w:rsidR="009F6D6D" w:rsidRDefault="009F6D6D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7E4090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 w:cs="Calibri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FCFDF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665B9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9F6D6D" w14:paraId="6D17F671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A7F80" w14:textId="77777777" w:rsidR="009F6D6D" w:rsidRDefault="009F6D6D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0A11CA" w14:textId="77777777" w:rsidR="009F6D6D" w:rsidRDefault="00000000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2.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951E1" w14:textId="77777777" w:rsidR="009F6D6D" w:rsidRDefault="009F6D6D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6E7A6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 w:cs="Calibri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1AD04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272088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9F6D6D" w14:paraId="0DD790E1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5642C3" w14:textId="77777777" w:rsidR="009F6D6D" w:rsidRDefault="009F6D6D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C1A77" w14:textId="77777777" w:rsidR="009F6D6D" w:rsidRDefault="00000000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3.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02916" w14:textId="77777777" w:rsidR="009F6D6D" w:rsidRDefault="009F6D6D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51360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 w:cs="Calibri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5104F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DF76A5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9F6D6D" w14:paraId="094C0E5D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DC1CF" w14:textId="77777777" w:rsidR="009F6D6D" w:rsidRDefault="009F6D6D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0F345" w14:textId="77777777" w:rsidR="009F6D6D" w:rsidRDefault="00000000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4.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618C6F" w14:textId="77777777" w:rsidR="009F6D6D" w:rsidRDefault="009F6D6D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56D85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 w:cs="Calibri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575012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7AAB1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9F6D6D" w14:paraId="77D42C8C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FB2E4" w14:textId="77777777" w:rsidR="009F6D6D" w:rsidRDefault="009F6D6D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EBC01" w14:textId="77777777" w:rsidR="009F6D6D" w:rsidRDefault="00000000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5.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F50C5" w14:textId="77777777" w:rsidR="009F6D6D" w:rsidRDefault="009F6D6D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A90AD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 w:cs="Calibri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ED011C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054DA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9F6D6D" w14:paraId="5125A27F" w14:textId="7777777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1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DF2B8" w14:textId="77777777" w:rsidR="009F6D6D" w:rsidRDefault="009F6D6D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153A10" w14:textId="77777777" w:rsidR="009F6D6D" w:rsidRDefault="00000000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6.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613AA6" w14:textId="77777777" w:rsidR="009F6D6D" w:rsidRDefault="009F6D6D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3CD0A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 w:cs="Calibri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DF791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F1DC3" w14:textId="77777777" w:rsidR="009F6D6D" w:rsidRDefault="009F6D6D">
            <w:pPr>
              <w:spacing w:line="400" w:lineRule="exact"/>
              <w:ind w:right="40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</w:tbl>
    <w:p w14:paraId="2BD7C81E" w14:textId="77777777" w:rsidR="009F6D6D" w:rsidRDefault="009F6D6D">
      <w:pPr>
        <w:spacing w:line="440" w:lineRule="exact"/>
        <w:rPr>
          <w:rFonts w:ascii="微軟正黑體" w:eastAsia="微軟正黑體" w:hAnsi="微軟正黑體"/>
        </w:rPr>
      </w:pPr>
    </w:p>
    <w:tbl>
      <w:tblPr>
        <w:tblW w:w="1006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56"/>
        <w:gridCol w:w="1989"/>
        <w:gridCol w:w="6420"/>
      </w:tblGrid>
      <w:tr w:rsidR="009F6D6D" w14:paraId="016F36E8" w14:textId="77777777">
        <w:tblPrEx>
          <w:tblCellMar>
            <w:top w:w="0" w:type="dxa"/>
            <w:bottom w:w="0" w:type="dxa"/>
          </w:tblCellMar>
        </w:tblPrEx>
        <w:trPr>
          <w:trHeight w:val="2212"/>
          <w:jc w:val="center"/>
        </w:trPr>
        <w:tc>
          <w:tcPr>
            <w:tcW w:w="1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24E28B" w14:textId="77777777" w:rsidR="009F6D6D" w:rsidRDefault="00000000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lastRenderedPageBreak/>
              <w:t>參演時間</w:t>
            </w:r>
          </w:p>
          <w:p w14:paraId="7213B873" w14:textId="77777777" w:rsidR="009F6D6D" w:rsidRDefault="00000000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調查</w:t>
            </w:r>
          </w:p>
        </w:tc>
        <w:tc>
          <w:tcPr>
            <w:tcW w:w="8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7F854" w14:textId="77777777" w:rsidR="009F6D6D" w:rsidRDefault="00000000">
            <w:pPr>
              <w:numPr>
                <w:ilvl w:val="0"/>
                <w:numId w:val="2"/>
              </w:numPr>
              <w:spacing w:line="0" w:lineRule="atLeast"/>
              <w:ind w:left="397" w:right="40" w:hanging="357"/>
              <w:jc w:val="both"/>
              <w:rPr>
                <w:rFonts w:ascii="微軟正黑體" w:eastAsia="微軟正黑體" w:hAnsi="微軟正黑體"/>
                <w:b/>
                <w:color w:val="0070C0"/>
              </w:rPr>
            </w:pPr>
            <w:r>
              <w:rPr>
                <w:rFonts w:ascii="微軟正黑體" w:eastAsia="微軟正黑體" w:hAnsi="微軟正黑體"/>
                <w:b/>
                <w:color w:val="0070C0"/>
              </w:rPr>
              <w:t>此為參考資訊，主辦單位將依綜合考量因素安排入選團隊演出時間，恕無法保證依各團可參演時間安排，敬請見諒！</w:t>
            </w:r>
          </w:p>
          <w:p w14:paraId="561EA5BA" w14:textId="77777777" w:rsidR="009F6D6D" w:rsidRDefault="00000000">
            <w:pPr>
              <w:numPr>
                <w:ilvl w:val="0"/>
                <w:numId w:val="2"/>
              </w:numPr>
              <w:spacing w:line="0" w:lineRule="atLeast"/>
              <w:ind w:left="397" w:hanging="357"/>
              <w:rPr>
                <w:rFonts w:ascii="微軟正黑體" w:eastAsia="微軟正黑體" w:hAnsi="微軟正黑體"/>
                <w:b/>
                <w:color w:val="0070C0"/>
              </w:rPr>
            </w:pPr>
            <w:r>
              <w:rPr>
                <w:rFonts w:ascii="微軟正黑體" w:eastAsia="微軟正黑體" w:hAnsi="微軟正黑體"/>
                <w:b/>
                <w:color w:val="0070C0"/>
              </w:rPr>
              <w:t>戶外音樂會演出日期：12/20(日)~12/31(四)、1/1(五)</w:t>
            </w:r>
          </w:p>
          <w:p w14:paraId="70C8AA1B" w14:textId="77777777" w:rsidR="009F6D6D" w:rsidRDefault="00000000">
            <w:pPr>
              <w:numPr>
                <w:ilvl w:val="0"/>
                <w:numId w:val="2"/>
              </w:numPr>
              <w:spacing w:line="0" w:lineRule="atLeast"/>
              <w:ind w:left="397" w:hanging="357"/>
              <w:rPr>
                <w:rFonts w:ascii="微軟正黑體" w:eastAsia="微軟正黑體" w:hAnsi="微軟正黑體"/>
                <w:b/>
                <w:color w:val="0070C0"/>
              </w:rPr>
            </w:pPr>
            <w:r>
              <w:rPr>
                <w:rFonts w:ascii="微軟正黑體" w:eastAsia="微軟正黑體" w:hAnsi="微軟正黑體"/>
                <w:b/>
                <w:color w:val="0070C0"/>
              </w:rPr>
              <w:t>戶外音樂會演出時間：將安排於晚間19:30至21:00之間為原則</w:t>
            </w:r>
          </w:p>
          <w:p w14:paraId="5D32D055" w14:textId="77777777" w:rsidR="009F6D6D" w:rsidRDefault="00000000">
            <w:pPr>
              <w:numPr>
                <w:ilvl w:val="0"/>
                <w:numId w:val="2"/>
              </w:numPr>
              <w:spacing w:line="0" w:lineRule="atLeast"/>
              <w:ind w:left="397" w:hanging="357"/>
              <w:rPr>
                <w:rFonts w:ascii="微軟正黑體" w:eastAsia="微軟正黑體" w:hAnsi="微軟正黑體"/>
                <w:b/>
                <w:color w:val="0070C0"/>
              </w:rPr>
            </w:pPr>
            <w:r>
              <w:rPr>
                <w:rFonts w:ascii="微軟正黑體" w:eastAsia="微軟正黑體" w:hAnsi="微軟正黑體"/>
                <w:b/>
                <w:color w:val="0070C0"/>
              </w:rPr>
              <w:t>戶外音樂會彩排時間：將安排於下午16:30至19:00之間為原則。</w:t>
            </w:r>
          </w:p>
        </w:tc>
      </w:tr>
      <w:tr w:rsidR="009F6D6D" w14:paraId="67AC2D07" w14:textId="77777777">
        <w:tblPrEx>
          <w:tblCellMar>
            <w:top w:w="0" w:type="dxa"/>
            <w:bottom w:w="0" w:type="dxa"/>
          </w:tblCellMar>
        </w:tblPrEx>
        <w:trPr>
          <w:trHeight w:val="1547"/>
          <w:jc w:val="center"/>
        </w:trPr>
        <w:tc>
          <w:tcPr>
            <w:tcW w:w="1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A1695" w14:textId="77777777" w:rsidR="009F6D6D" w:rsidRDefault="009F6D6D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123BB" w14:textId="77777777" w:rsidR="009F6D6D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無法參演時間</w:t>
            </w:r>
          </w:p>
          <w:p w14:paraId="05A4747F" w14:textId="77777777" w:rsidR="009F6D6D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（無則免填）</w:t>
            </w:r>
          </w:p>
        </w:tc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5E6C5" w14:textId="77777777" w:rsidR="009F6D6D" w:rsidRDefault="009F6D6D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  <w:color w:val="0070C0"/>
              </w:rPr>
            </w:pPr>
          </w:p>
          <w:p w14:paraId="1042DF5C" w14:textId="77777777" w:rsidR="009F6D6D" w:rsidRDefault="009F6D6D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  <w:color w:val="0070C0"/>
              </w:rPr>
            </w:pPr>
          </w:p>
          <w:p w14:paraId="707F88B3" w14:textId="77777777" w:rsidR="009F6D6D" w:rsidRDefault="009F6D6D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  <w:color w:val="0070C0"/>
              </w:rPr>
            </w:pPr>
          </w:p>
        </w:tc>
      </w:tr>
      <w:tr w:rsidR="009F6D6D" w14:paraId="5DB89989" w14:textId="77777777">
        <w:tblPrEx>
          <w:tblCellMar>
            <w:top w:w="0" w:type="dxa"/>
            <w:bottom w:w="0" w:type="dxa"/>
          </w:tblCellMar>
        </w:tblPrEx>
        <w:trPr>
          <w:trHeight w:val="2467"/>
          <w:jc w:val="center"/>
        </w:trPr>
        <w:tc>
          <w:tcPr>
            <w:tcW w:w="1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860A6" w14:textId="77777777" w:rsidR="009F6D6D" w:rsidRDefault="009F6D6D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0AADB" w14:textId="77777777" w:rsidR="009F6D6D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bCs/>
                <w:color w:val="000000"/>
              </w:rPr>
            </w:pPr>
            <w:r>
              <w:rPr>
                <w:rFonts w:ascii="微軟正黑體" w:eastAsia="微軟正黑體" w:hAnsi="微軟正黑體"/>
                <w:bCs/>
                <w:color w:val="000000"/>
              </w:rPr>
              <w:t>希望參演日期</w:t>
            </w:r>
          </w:p>
          <w:p w14:paraId="06975247" w14:textId="77777777" w:rsidR="009F6D6D" w:rsidRDefault="00000000">
            <w:pPr>
              <w:spacing w:line="440" w:lineRule="exact"/>
              <w:ind w:left="40" w:right="40"/>
              <w:jc w:val="center"/>
              <w:rPr>
                <w:rFonts w:ascii="微軟正黑體" w:eastAsia="微軟正黑體" w:hAnsi="微軟正黑體"/>
                <w:bCs/>
                <w:color w:val="000000"/>
              </w:rPr>
            </w:pPr>
            <w:r>
              <w:rPr>
                <w:rFonts w:ascii="微軟正黑體" w:eastAsia="微軟正黑體" w:hAnsi="微軟正黑體"/>
                <w:bCs/>
                <w:color w:val="000000"/>
              </w:rPr>
              <w:t>（限5個）</w:t>
            </w:r>
          </w:p>
        </w:tc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C228A" w14:textId="77777777" w:rsidR="009F6D6D" w:rsidRDefault="00000000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Cs/>
                <w:color w:val="000000"/>
              </w:rPr>
            </w:pPr>
            <w:r>
              <w:rPr>
                <w:rFonts w:ascii="微軟正黑體" w:eastAsia="微軟正黑體" w:hAnsi="微軟正黑體"/>
                <w:bCs/>
                <w:color w:val="000000"/>
              </w:rPr>
              <w:t xml:space="preserve"> 序位1、  月   日</w:t>
            </w:r>
          </w:p>
          <w:p w14:paraId="7C060389" w14:textId="77777777" w:rsidR="009F6D6D" w:rsidRDefault="00000000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Cs/>
                <w:color w:val="000000"/>
              </w:rPr>
            </w:pPr>
            <w:r>
              <w:rPr>
                <w:rFonts w:ascii="微軟正黑體" w:eastAsia="微軟正黑體" w:hAnsi="微軟正黑體"/>
                <w:bCs/>
                <w:color w:val="000000"/>
              </w:rPr>
              <w:t xml:space="preserve"> 序位2、  月   日</w:t>
            </w:r>
          </w:p>
          <w:p w14:paraId="0DC2A545" w14:textId="77777777" w:rsidR="009F6D6D" w:rsidRDefault="00000000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Cs/>
                <w:color w:val="000000"/>
              </w:rPr>
            </w:pPr>
            <w:r>
              <w:rPr>
                <w:rFonts w:ascii="微軟正黑體" w:eastAsia="微軟正黑體" w:hAnsi="微軟正黑體"/>
                <w:bCs/>
                <w:color w:val="000000"/>
              </w:rPr>
              <w:t xml:space="preserve"> 序位3、  月   日</w:t>
            </w:r>
          </w:p>
          <w:p w14:paraId="7F4AFD56" w14:textId="77777777" w:rsidR="009F6D6D" w:rsidRDefault="00000000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Cs/>
                <w:color w:val="000000"/>
              </w:rPr>
            </w:pPr>
            <w:r>
              <w:rPr>
                <w:rFonts w:ascii="微軟正黑體" w:eastAsia="微軟正黑體" w:hAnsi="微軟正黑體"/>
                <w:bCs/>
                <w:color w:val="000000"/>
              </w:rPr>
              <w:t xml:space="preserve"> 序位4、  月   日</w:t>
            </w:r>
          </w:p>
          <w:p w14:paraId="7AE5D210" w14:textId="77777777" w:rsidR="009F6D6D" w:rsidRDefault="00000000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Cs/>
                <w:color w:val="000000"/>
              </w:rPr>
            </w:pPr>
            <w:r>
              <w:rPr>
                <w:rFonts w:ascii="微軟正黑體" w:eastAsia="微軟正黑體" w:hAnsi="微軟正黑體"/>
                <w:bCs/>
                <w:color w:val="000000"/>
              </w:rPr>
              <w:t xml:space="preserve"> 序位5、  月   日</w:t>
            </w:r>
          </w:p>
        </w:tc>
      </w:tr>
      <w:tr w:rsidR="009F6D6D" w14:paraId="7E4EF718" w14:textId="77777777">
        <w:tblPrEx>
          <w:tblCellMar>
            <w:top w:w="0" w:type="dxa"/>
            <w:bottom w:w="0" w:type="dxa"/>
          </w:tblCellMar>
        </w:tblPrEx>
        <w:trPr>
          <w:trHeight w:val="1211"/>
          <w:jc w:val="center"/>
        </w:trPr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E70200" w14:textId="77777777" w:rsidR="009F6D6D" w:rsidRDefault="00000000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其他備註</w:t>
            </w:r>
          </w:p>
          <w:p w14:paraId="72447CAF" w14:textId="77777777" w:rsidR="009F6D6D" w:rsidRDefault="00000000">
            <w:pPr>
              <w:spacing w:line="400" w:lineRule="exact"/>
              <w:ind w:left="40" w:right="4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（無則免填）</w:t>
            </w:r>
          </w:p>
        </w:tc>
        <w:tc>
          <w:tcPr>
            <w:tcW w:w="8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7038BD" w14:textId="77777777" w:rsidR="009F6D6D" w:rsidRDefault="009F6D6D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  <w:color w:val="0070C0"/>
              </w:rPr>
            </w:pPr>
          </w:p>
          <w:p w14:paraId="143D8B8C" w14:textId="77777777" w:rsidR="009F6D6D" w:rsidRDefault="009F6D6D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  <w:color w:val="0070C0"/>
              </w:rPr>
            </w:pPr>
          </w:p>
          <w:p w14:paraId="181F2805" w14:textId="77777777" w:rsidR="009F6D6D" w:rsidRDefault="009F6D6D">
            <w:pPr>
              <w:spacing w:line="440" w:lineRule="exact"/>
              <w:ind w:right="40"/>
              <w:jc w:val="both"/>
              <w:rPr>
                <w:rFonts w:ascii="微軟正黑體" w:eastAsia="微軟正黑體" w:hAnsi="微軟正黑體"/>
                <w:b/>
                <w:color w:val="0070C0"/>
              </w:rPr>
            </w:pPr>
          </w:p>
        </w:tc>
      </w:tr>
    </w:tbl>
    <w:p w14:paraId="366A4529" w14:textId="77777777" w:rsidR="009F6D6D" w:rsidRDefault="009F6D6D">
      <w:pPr>
        <w:spacing w:line="440" w:lineRule="exact"/>
        <w:rPr>
          <w:rFonts w:ascii="微軟正黑體" w:eastAsia="微軟正黑體" w:hAnsi="微軟正黑體"/>
        </w:rPr>
      </w:pPr>
    </w:p>
    <w:p w14:paraId="25EC1009" w14:textId="77777777" w:rsidR="009F6D6D" w:rsidRDefault="009F6D6D">
      <w:pPr>
        <w:spacing w:line="440" w:lineRule="exact"/>
        <w:rPr>
          <w:rFonts w:ascii="微軟正黑體" w:eastAsia="微軟正黑體" w:hAnsi="微軟正黑體"/>
        </w:rPr>
      </w:pPr>
    </w:p>
    <w:sectPr w:rsidR="009F6D6D">
      <w:headerReference w:type="default" r:id="rId7"/>
      <w:footerReference w:type="default" r:id="rId8"/>
      <w:pgSz w:w="11906" w:h="16838"/>
      <w:pgMar w:top="851" w:right="1021" w:bottom="851" w:left="1021" w:header="567" w:footer="567" w:gutter="0"/>
      <w:cols w:space="720"/>
      <w:docGrid w:type="lines" w:linePitch="3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BC0B6" w14:textId="77777777" w:rsidR="000C16E2" w:rsidRDefault="000C16E2">
      <w:r>
        <w:separator/>
      </w:r>
    </w:p>
  </w:endnote>
  <w:endnote w:type="continuationSeparator" w:id="0">
    <w:p w14:paraId="37C08DF4" w14:textId="77777777" w:rsidR="000C16E2" w:rsidRDefault="000C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56EEF" w14:textId="77777777" w:rsidR="00000000" w:rsidRDefault="00000000">
    <w:pPr>
      <w:pStyle w:val="a5"/>
      <w:jc w:val="center"/>
    </w:pPr>
    <w:r>
      <w:t xml:space="preserve">- </w:t>
    </w: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>
      <w:rPr>
        <w:rStyle w:val="a7"/>
      </w:rPr>
      <w:t>5</w:t>
    </w:r>
    <w:r>
      <w:rPr>
        <w:rStyle w:val="a7"/>
      </w:rP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D6F0B" w14:textId="77777777" w:rsidR="000C16E2" w:rsidRDefault="000C16E2">
      <w:r>
        <w:rPr>
          <w:color w:val="000000"/>
        </w:rPr>
        <w:separator/>
      </w:r>
    </w:p>
  </w:footnote>
  <w:footnote w:type="continuationSeparator" w:id="0">
    <w:p w14:paraId="6E34328E" w14:textId="77777777" w:rsidR="000C16E2" w:rsidRDefault="000C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243E5" w14:textId="77777777" w:rsidR="00000000" w:rsidRDefault="00000000">
    <w:pPr>
      <w:pStyle w:val="a8"/>
    </w:pPr>
  </w:p>
  <w:p w14:paraId="23537897" w14:textId="77777777" w:rsidR="00000000" w:rsidRDefault="0000000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41118"/>
    <w:multiLevelType w:val="multilevel"/>
    <w:tmpl w:val="0172D03A"/>
    <w:lvl w:ilvl="0">
      <w:numFmt w:val="bullet"/>
      <w:lvlText w:val="※"/>
      <w:lvlJc w:val="left"/>
      <w:pPr>
        <w:ind w:left="400" w:hanging="360"/>
      </w:pPr>
      <w:rPr>
        <w:rFonts w:ascii="微軟正黑體" w:eastAsia="微軟正黑體" w:hAnsi="微軟正黑體" w:cs="Times New Roman"/>
      </w:rPr>
    </w:lvl>
    <w:lvl w:ilvl="1">
      <w:numFmt w:val="bullet"/>
      <w:lvlText w:val=""/>
      <w:lvlJc w:val="left"/>
      <w:pPr>
        <w:ind w:left="100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8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6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4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2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40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8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60" w:hanging="480"/>
      </w:pPr>
      <w:rPr>
        <w:rFonts w:ascii="Wingdings" w:hAnsi="Wingdings"/>
      </w:rPr>
    </w:lvl>
  </w:abstractNum>
  <w:abstractNum w:abstractNumId="1" w15:restartNumberingAfterBreak="0">
    <w:nsid w:val="51DE6895"/>
    <w:multiLevelType w:val="multilevel"/>
    <w:tmpl w:val="AF2CA43A"/>
    <w:lvl w:ilvl="0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Times New Roman"/>
        <w:b/>
        <w:sz w:val="2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1834635953">
    <w:abstractNumId w:val="1"/>
  </w:num>
  <w:num w:numId="2" w16cid:durableId="1934585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F6D6D"/>
    <w:rsid w:val="000C16E2"/>
    <w:rsid w:val="0029206B"/>
    <w:rsid w:val="006570BE"/>
    <w:rsid w:val="009F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2A790"/>
  <w15:docId w15:val="{5D931AFD-1685-4DF8-8B11-AFEA078B4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rPr>
      <w:kern w:val="0"/>
      <w:sz w:val="20"/>
    </w:rPr>
  </w:style>
  <w:style w:type="character" w:customStyle="1" w:styleId="a4">
    <w:name w:val="註解文字 字元"/>
    <w:rPr>
      <w:rFonts w:ascii="Times New Roman" w:eastAsia="新細明體" w:hAnsi="Times New Roman" w:cs="Times New Roman"/>
      <w:szCs w:val="24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</w:style>
  <w:style w:type="paragraph" w:styleId="3">
    <w:name w:val="Body Text Indent 3"/>
    <w:basedOn w:val="a"/>
    <w:pPr>
      <w:ind w:firstLine="480"/>
    </w:pPr>
    <w:rPr>
      <w:rFonts w:eastAsia="標楷體"/>
      <w:color w:val="000000"/>
    </w:rPr>
  </w:style>
  <w:style w:type="character" w:customStyle="1" w:styleId="30">
    <w:name w:val="本文縮排 3 字元"/>
    <w:rPr>
      <w:rFonts w:ascii="Times New Roman" w:eastAsia="標楷體" w:hAnsi="Times New Roman"/>
      <w:color w:val="000000"/>
      <w:kern w:val="3"/>
      <w:sz w:val="24"/>
      <w:szCs w:val="24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rPr>
      <w:rFonts w:ascii="Times New Roman" w:hAnsi="Times New Roman"/>
      <w:kern w:val="3"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c">
    <w:name w:val="Hyperlink"/>
    <w:rPr>
      <w:color w:val="0000FF"/>
      <w:u w:val="single"/>
    </w:rPr>
  </w:style>
  <w:style w:type="character" w:styleId="ad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2011嘉義市國際管樂節</dc:title>
  <dc:subject/>
  <dc:creator>usera7</dc:creator>
  <cp:lastModifiedBy>佳琪 賴</cp:lastModifiedBy>
  <cp:revision>2</cp:revision>
  <cp:lastPrinted>2019-08-26T03:51:00Z</cp:lastPrinted>
  <dcterms:created xsi:type="dcterms:W3CDTF">2026-06-17T02:42:00Z</dcterms:created>
  <dcterms:modified xsi:type="dcterms:W3CDTF">2026-06-17T02:42:00Z</dcterms:modified>
</cp:coreProperties>
</file>