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E09E27" w14:textId="77777777" w:rsidR="00A45C8D" w:rsidRDefault="00000000">
      <w:pPr>
        <w:spacing w:line="400" w:lineRule="exact"/>
        <w:ind w:left="-284" w:right="-198"/>
        <w:jc w:val="center"/>
      </w:pPr>
      <w:r>
        <w:rPr>
          <w:rFonts w:ascii="標楷體" w:eastAsia="標楷體" w:hAnsi="標楷體"/>
          <w:b/>
          <w:sz w:val="32"/>
          <w:szCs w:val="32"/>
        </w:rPr>
        <w:t xml:space="preserve"> 臺北市原住民族語教育教學助理計畫</w:t>
      </w:r>
    </w:p>
    <w:p w14:paraId="092002E2" w14:textId="77777777" w:rsidR="00A45C8D" w:rsidRDefault="00A45C8D">
      <w:pPr>
        <w:spacing w:line="400" w:lineRule="exact"/>
        <w:ind w:left="-284" w:right="-198"/>
        <w:jc w:val="center"/>
        <w:rPr>
          <w:rFonts w:ascii="標楷體" w:eastAsia="標楷體" w:hAnsi="標楷體"/>
          <w:b/>
          <w:sz w:val="32"/>
          <w:szCs w:val="32"/>
        </w:rPr>
      </w:pPr>
    </w:p>
    <w:p w14:paraId="2C1B3ADF" w14:textId="77777777" w:rsidR="00A45C8D" w:rsidRDefault="00000000">
      <w:pPr>
        <w:spacing w:line="200" w:lineRule="exact"/>
        <w:jc w:val="right"/>
      </w:pPr>
      <w:r>
        <w:rPr>
          <w:rFonts w:ascii="標楷體" w:eastAsia="標楷體" w:hAnsi="標楷體"/>
          <w:color w:val="FF0000"/>
          <w:sz w:val="16"/>
          <w:szCs w:val="32"/>
          <w:shd w:val="clear" w:color="auto" w:fill="FFFF00"/>
        </w:rPr>
        <w:t>114年8月13日北市教國字第1143085766號函</w:t>
      </w:r>
    </w:p>
    <w:p w14:paraId="2BAE3B47" w14:textId="77777777" w:rsidR="00A45C8D" w:rsidRDefault="00000000">
      <w:pPr>
        <w:pStyle w:val="a3"/>
        <w:numPr>
          <w:ilvl w:val="0"/>
          <w:numId w:val="1"/>
        </w:num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依據</w:t>
      </w:r>
    </w:p>
    <w:p w14:paraId="5624EA75" w14:textId="77777777" w:rsidR="00A45C8D" w:rsidRDefault="00000000">
      <w:pPr>
        <w:pStyle w:val="a3"/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原住民族教育法。</w:t>
      </w:r>
    </w:p>
    <w:p w14:paraId="61437846" w14:textId="77777777" w:rsidR="00A45C8D" w:rsidRDefault="00000000">
      <w:pPr>
        <w:pStyle w:val="a3"/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公務人員激勵辦法第5條第1項第7款。</w:t>
      </w:r>
    </w:p>
    <w:p w14:paraId="7469F33D" w14:textId="77777777" w:rsidR="00A45C8D" w:rsidRDefault="00000000">
      <w:pPr>
        <w:pStyle w:val="a3"/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行政院104年2月4日院授人給字第1040024361號函</w:t>
      </w:r>
    </w:p>
    <w:p w14:paraId="1FA554E3" w14:textId="77777777" w:rsidR="00A45C8D" w:rsidRDefault="00000000">
      <w:pPr>
        <w:pStyle w:val="a3"/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臺北市政府原住民族教育方案（115-119年）。</w:t>
      </w:r>
    </w:p>
    <w:p w14:paraId="24B64755" w14:textId="77777777" w:rsidR="00A45C8D" w:rsidRDefault="00000000">
      <w:pPr>
        <w:pStyle w:val="a3"/>
        <w:numPr>
          <w:ilvl w:val="0"/>
          <w:numId w:val="1"/>
        </w:num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目的</w:t>
      </w:r>
    </w:p>
    <w:p w14:paraId="7FDB4A90" w14:textId="77777777" w:rsidR="00A45C8D" w:rsidRDefault="00000000">
      <w:pPr>
        <w:pStyle w:val="a3"/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整備本市原住民族語師資，傳承原住民族文化及語言。</w:t>
      </w:r>
    </w:p>
    <w:p w14:paraId="1AC8697B" w14:textId="77777777" w:rsidR="00A45C8D" w:rsidRDefault="00000000">
      <w:pPr>
        <w:pStyle w:val="a3"/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提供未來有意願擔任族語教師者觀摩機會，激發其教學動機及意願。</w:t>
      </w:r>
    </w:p>
    <w:p w14:paraId="15834E35" w14:textId="77777777" w:rsidR="00A45C8D" w:rsidRDefault="00000000">
      <w:pPr>
        <w:pStyle w:val="a3"/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透過協同教學及文化傳承活動，培養族語教學能量及促進對族語教學現場之認識。</w:t>
      </w:r>
    </w:p>
    <w:p w14:paraId="695BF568" w14:textId="77777777" w:rsidR="00A45C8D" w:rsidRDefault="00000000">
      <w:pPr>
        <w:pStyle w:val="a3"/>
        <w:numPr>
          <w:ilvl w:val="0"/>
          <w:numId w:val="1"/>
        </w:num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辦理單位</w:t>
      </w:r>
    </w:p>
    <w:p w14:paraId="07E292CB" w14:textId="77777777" w:rsidR="00A45C8D" w:rsidRDefault="00000000">
      <w:pPr>
        <w:pStyle w:val="a3"/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主辦單位：臺北市政府教育局(下稱本局)。</w:t>
      </w:r>
    </w:p>
    <w:p w14:paraId="1A261A77" w14:textId="77777777" w:rsidR="00A45C8D" w:rsidRDefault="00000000">
      <w:pPr>
        <w:pStyle w:val="a3"/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承辦單位：臺北市原住民族教育資源中心(下稱原教中心)。</w:t>
      </w:r>
    </w:p>
    <w:p w14:paraId="42D1FADB" w14:textId="77777777" w:rsidR="00A45C8D" w:rsidRDefault="00000000">
      <w:pPr>
        <w:pStyle w:val="a3"/>
        <w:numPr>
          <w:ilvl w:val="0"/>
          <w:numId w:val="1"/>
        </w:numPr>
        <w:spacing w:line="500" w:lineRule="exact"/>
      </w:pPr>
      <w:r>
        <w:rPr>
          <w:rFonts w:ascii="標楷體" w:eastAsia="標楷體" w:hAnsi="標楷體"/>
        </w:rPr>
        <w:t>實施期程：每學年度上下學期各辦理1次。</w:t>
      </w:r>
    </w:p>
    <w:p w14:paraId="0C91832C" w14:textId="77777777" w:rsidR="00A45C8D" w:rsidRDefault="00000000">
      <w:pPr>
        <w:pStyle w:val="a3"/>
        <w:numPr>
          <w:ilvl w:val="0"/>
          <w:numId w:val="1"/>
        </w:numPr>
        <w:spacing w:line="500" w:lineRule="exact"/>
      </w:pPr>
      <w:r>
        <w:rPr>
          <w:rFonts w:ascii="標楷體" w:eastAsia="標楷體" w:hAnsi="標楷體"/>
        </w:rPr>
        <w:t>實施方式：原住民族語教學助理每週參與計畫12小時，業務項目如下:</w:t>
      </w:r>
    </w:p>
    <w:p w14:paraId="4561D9C5" w14:textId="77777777" w:rsidR="00A45C8D" w:rsidRDefault="00000000">
      <w:pPr>
        <w:pStyle w:val="a3"/>
        <w:numPr>
          <w:ilvl w:val="1"/>
          <w:numId w:val="1"/>
        </w:numPr>
        <w:spacing w:line="50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族語協同教學及教學觀摩:跟隨本市族語教師至本市國民中學小學進行原住民族語協同教學。</w:t>
      </w:r>
    </w:p>
    <w:p w14:paraId="55EC298A" w14:textId="77777777" w:rsidR="00A45C8D" w:rsidRDefault="00000000">
      <w:pPr>
        <w:pStyle w:val="a3"/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原住民族文化傳承與推廣：參與及觀摩本市原教中心辦理相關研習及活動。</w:t>
      </w:r>
    </w:p>
    <w:p w14:paraId="60027E34" w14:textId="77777777" w:rsidR="00A45C8D" w:rsidRDefault="00000000">
      <w:pPr>
        <w:pStyle w:val="a3"/>
        <w:numPr>
          <w:ilvl w:val="0"/>
          <w:numId w:val="1"/>
        </w:num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計畫申請</w:t>
      </w:r>
    </w:p>
    <w:p w14:paraId="5AB08062" w14:textId="77777777" w:rsidR="00A45C8D" w:rsidRDefault="00000000">
      <w:pPr>
        <w:pStyle w:val="a3"/>
        <w:numPr>
          <w:ilvl w:val="0"/>
          <w:numId w:val="2"/>
        </w:num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申請條件：教學助理須皆具備以下條件</w:t>
      </w:r>
    </w:p>
    <w:p w14:paraId="403A143B" w14:textId="77777777" w:rsidR="00A45C8D" w:rsidRDefault="00000000">
      <w:pPr>
        <w:pStyle w:val="a3"/>
        <w:spacing w:line="500" w:lineRule="exact"/>
        <w:ind w:left="991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(一)大學(含)以上具原住民身分。</w:t>
      </w:r>
    </w:p>
    <w:p w14:paraId="0F26F31A" w14:textId="77777777" w:rsidR="00A45C8D" w:rsidRDefault="00000000">
      <w:pPr>
        <w:pStyle w:val="a3"/>
        <w:spacing w:line="500" w:lineRule="exact"/>
        <w:ind w:left="991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(二)通過原住民族語言能力認證測驗中高級或中級（族語別：參照第4點錄取原則）。</w:t>
      </w:r>
    </w:p>
    <w:p w14:paraId="6448F3DA" w14:textId="77777777" w:rsidR="00A45C8D" w:rsidRDefault="00000000">
      <w:pPr>
        <w:pStyle w:val="a3"/>
        <w:spacing w:line="500" w:lineRule="exact"/>
        <w:ind w:left="991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(三)未來具意願至臺北市進行族語教學。</w:t>
      </w:r>
    </w:p>
    <w:p w14:paraId="5DBFD001" w14:textId="77777777" w:rsidR="00A45C8D" w:rsidRDefault="00000000">
      <w:pPr>
        <w:spacing w:line="500" w:lineRule="exact"/>
      </w:pPr>
      <w:r>
        <w:rPr>
          <w:rFonts w:ascii="標楷體" w:eastAsia="標楷體" w:hAnsi="標楷體"/>
        </w:rPr>
        <w:lastRenderedPageBreak/>
        <w:tab/>
        <w:t>二、申請期程：請參考每學期辦理期程及細則。</w:t>
      </w:r>
    </w:p>
    <w:p w14:paraId="229BA017" w14:textId="77777777" w:rsidR="00A45C8D" w:rsidRDefault="00000000">
      <w:pPr>
        <w:pStyle w:val="a3"/>
        <w:spacing w:line="500" w:lineRule="exact"/>
        <w:ind w:left="924" w:hanging="425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三、申請方式：</w:t>
      </w:r>
    </w:p>
    <w:p w14:paraId="47595125" w14:textId="77777777" w:rsidR="00A45C8D" w:rsidRDefault="00000000">
      <w:pPr>
        <w:pStyle w:val="a3"/>
        <w:spacing w:line="500" w:lineRule="exact"/>
        <w:ind w:left="1386" w:hanging="425"/>
        <w:jc w:val="both"/>
      </w:pPr>
      <w:r>
        <w:rPr>
          <w:rFonts w:ascii="標楷體" w:eastAsia="標楷體" w:hAnsi="標楷體"/>
        </w:rPr>
        <w:t>(一)申請文件</w:t>
      </w:r>
      <w:r>
        <w:rPr>
          <w:rFonts w:ascii="新細明體" w:hAnsi="新細明體"/>
        </w:rPr>
        <w:t>：</w:t>
      </w:r>
    </w:p>
    <w:p w14:paraId="488ADA86" w14:textId="77777777" w:rsidR="00A45C8D" w:rsidRDefault="00000000">
      <w:pPr>
        <w:pStyle w:val="a3"/>
        <w:spacing w:line="500" w:lineRule="exact"/>
        <w:ind w:left="1843" w:hanging="425"/>
        <w:jc w:val="both"/>
      </w:pPr>
      <w:r>
        <w:rPr>
          <w:rFonts w:ascii="標楷體" w:eastAsia="標楷體" w:hAnsi="標楷體"/>
        </w:rPr>
        <w:t>1、申請表(附件1)</w:t>
      </w:r>
    </w:p>
    <w:p w14:paraId="11EE179B" w14:textId="77777777" w:rsidR="00A45C8D" w:rsidRDefault="00000000">
      <w:pPr>
        <w:pStyle w:val="a3"/>
        <w:spacing w:line="500" w:lineRule="exact"/>
        <w:ind w:left="1843" w:hanging="425"/>
        <w:jc w:val="both"/>
      </w:pPr>
      <w:r>
        <w:rPr>
          <w:rFonts w:ascii="標楷體" w:eastAsia="標楷體" w:hAnsi="標楷體"/>
        </w:rPr>
        <w:t>2、身分證件影本</w:t>
      </w:r>
    </w:p>
    <w:p w14:paraId="760C4F60" w14:textId="77777777" w:rsidR="00A45C8D" w:rsidRDefault="00000000">
      <w:pPr>
        <w:pStyle w:val="a3"/>
        <w:spacing w:line="500" w:lineRule="exact"/>
        <w:ind w:left="1843" w:hanging="425"/>
        <w:jc w:val="both"/>
      </w:pPr>
      <w:r>
        <w:rPr>
          <w:rFonts w:ascii="標楷體" w:eastAsia="標楷體" w:hAnsi="標楷體"/>
        </w:rPr>
        <w:t>3、戶籍謄本影本</w:t>
      </w:r>
    </w:p>
    <w:p w14:paraId="514E0D4F" w14:textId="77777777" w:rsidR="00A45C8D" w:rsidRDefault="00000000">
      <w:pPr>
        <w:pStyle w:val="a3"/>
        <w:spacing w:line="500" w:lineRule="exact"/>
        <w:ind w:left="1843" w:hanging="425"/>
        <w:jc w:val="both"/>
      </w:pPr>
      <w:r>
        <w:rPr>
          <w:rFonts w:ascii="標楷體" w:eastAsia="標楷體" w:hAnsi="標楷體"/>
        </w:rPr>
        <w:t>4、族語認證證書影本</w:t>
      </w:r>
    </w:p>
    <w:p w14:paraId="3A617E38" w14:textId="77777777" w:rsidR="00A45C8D" w:rsidRDefault="00000000">
      <w:pPr>
        <w:pStyle w:val="a3"/>
        <w:spacing w:line="500" w:lineRule="exact"/>
        <w:ind w:left="1843" w:hanging="425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5、兼職同意書(附件4，若具現職者務必填寫)</w:t>
      </w:r>
    </w:p>
    <w:p w14:paraId="4934011C" w14:textId="77777777" w:rsidR="00A45C8D" w:rsidRDefault="00000000">
      <w:pPr>
        <w:pStyle w:val="a3"/>
        <w:spacing w:line="500" w:lineRule="exact"/>
        <w:ind w:left="1386" w:hanging="425"/>
        <w:jc w:val="both"/>
      </w:pPr>
      <w:r>
        <w:rPr>
          <w:rFonts w:ascii="標楷體" w:eastAsia="標楷體" w:hAnsi="標楷體"/>
        </w:rPr>
        <w:t>(二)申請方式</w:t>
      </w:r>
      <w:r>
        <w:rPr>
          <w:rFonts w:ascii="新細明體" w:hAnsi="新細明體"/>
        </w:rPr>
        <w:t>：</w:t>
      </w:r>
    </w:p>
    <w:p w14:paraId="6B1B760C" w14:textId="77777777" w:rsidR="00A45C8D" w:rsidRDefault="00000000">
      <w:pPr>
        <w:pStyle w:val="a3"/>
        <w:spacing w:line="500" w:lineRule="exact"/>
        <w:ind w:left="1386" w:firstLine="32"/>
        <w:jc w:val="both"/>
      </w:pPr>
      <w:r>
        <w:rPr>
          <w:rFonts w:ascii="標楷體" w:eastAsia="標楷體" w:hAnsi="標楷體"/>
        </w:rPr>
        <w:t>於申請期限內將申請文件依序排列，將申請資料掃描檔以電子郵件mail方式寄送至原教中心tpiercenter@mail.thes.tp.edu.tw，</w:t>
      </w:r>
      <w:bookmarkStart w:id="0" w:name="_Hlt185003732"/>
      <w:bookmarkEnd w:id="0"/>
      <w:r>
        <w:rPr>
          <w:rFonts w:ascii="標楷體" w:eastAsia="標楷體" w:hAnsi="標楷體"/>
        </w:rPr>
        <w:t>信件主旨請訂為「(學期)臺北市原住民族語教育教學助理計畫申請資料」。</w:t>
      </w:r>
    </w:p>
    <w:p w14:paraId="178C9343" w14:textId="77777777" w:rsidR="00A45C8D" w:rsidRDefault="00000000">
      <w:pPr>
        <w:pStyle w:val="a3"/>
        <w:spacing w:line="500" w:lineRule="exact"/>
        <w:ind w:left="924" w:hanging="425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四、錄取原則：</w:t>
      </w:r>
    </w:p>
    <w:p w14:paraId="06FA3035" w14:textId="77777777" w:rsidR="00A45C8D" w:rsidRDefault="00000000">
      <w:pPr>
        <w:pStyle w:val="a3"/>
        <w:spacing w:line="500" w:lineRule="exact"/>
        <w:ind w:left="924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(一)預計錄取7名，並依據實際情形調整錄取人數。</w:t>
      </w:r>
    </w:p>
    <w:p w14:paraId="471823F1" w14:textId="77777777" w:rsidR="00A45C8D" w:rsidRDefault="00000000">
      <w:pPr>
        <w:spacing w:line="500" w:lineRule="exact"/>
        <w:ind w:left="960"/>
        <w:jc w:val="both"/>
      </w:pPr>
      <w:r>
        <w:rPr>
          <w:rFonts w:ascii="標楷體" w:eastAsia="標楷體" w:hAnsi="標楷體"/>
        </w:rPr>
        <w:t>(二)前1學期業參與本計畫者，本學年度提交申請表並經審核後可優先錄取。</w:t>
      </w:r>
    </w:p>
    <w:p w14:paraId="0427A15B" w14:textId="77777777" w:rsidR="00A45C8D" w:rsidRDefault="00000000">
      <w:pPr>
        <w:spacing w:line="500" w:lineRule="exact"/>
        <w:ind w:left="993" w:hanging="33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(三)剩餘名額將進行面試，依據面試分數進行錄取，以通過中高級者優先錄取，另本局將依據實際面試情形調整錄取語別及人數。</w:t>
      </w:r>
    </w:p>
    <w:p w14:paraId="7F65DA80" w14:textId="77777777" w:rsidR="00A45C8D" w:rsidRDefault="00000000">
      <w:pPr>
        <w:spacing w:line="500" w:lineRule="exact"/>
      </w:pPr>
      <w:r>
        <w:rPr>
          <w:rFonts w:ascii="標楷體" w:eastAsia="標楷體" w:hAnsi="標楷體"/>
        </w:rPr>
        <w:tab/>
        <w:t>五、本案承辦人：原教中心組長，連絡電話：02-27837697分機1601。</w:t>
      </w:r>
    </w:p>
    <w:p w14:paraId="017C546B" w14:textId="77777777" w:rsidR="00A45C8D" w:rsidRDefault="00000000">
      <w:p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柒、補助項目及基準</w:t>
      </w:r>
    </w:p>
    <w:p w14:paraId="19BF4059" w14:textId="77777777" w:rsidR="00A45C8D" w:rsidRDefault="00000000">
      <w:pPr>
        <w:spacing w:line="500" w:lineRule="exact"/>
        <w:ind w:left="991" w:hanging="511"/>
      </w:pPr>
      <w:r>
        <w:rPr>
          <w:rFonts w:ascii="標楷體" w:eastAsia="標楷體" w:hAnsi="標楷體"/>
        </w:rPr>
        <w:t>一、鐘點費：核予其協同教學之鐘點費，參與及觀摩本市原教中心辦理相關研習及活動時數不計入，每小時費用依基本工資調整。</w:t>
      </w:r>
    </w:p>
    <w:p w14:paraId="59146801" w14:textId="77777777" w:rsidR="00A45C8D" w:rsidRDefault="00000000">
      <w:pPr>
        <w:spacing w:line="500" w:lineRule="exact"/>
        <w:ind w:left="48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二、保險費：補助教學助理所需勞健保費用。</w:t>
      </w:r>
    </w:p>
    <w:p w14:paraId="7EE6D340" w14:textId="77777777" w:rsidR="00A45C8D" w:rsidRDefault="00000000">
      <w:p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捌、參與計畫時間規定</w:t>
      </w:r>
    </w:p>
    <w:p w14:paraId="78434185" w14:textId="77777777" w:rsidR="00A45C8D" w:rsidRDefault="00000000">
      <w:pPr>
        <w:spacing w:line="500" w:lineRule="exact"/>
        <w:ind w:left="1134" w:hanging="566"/>
        <w:jc w:val="both"/>
      </w:pPr>
      <w:r>
        <w:rPr>
          <w:rFonts w:ascii="標楷體" w:eastAsia="標楷體" w:hAnsi="標楷體"/>
        </w:rPr>
        <w:t>一、教學助理每週參與協同教學時間12小時，計畫內容為學習並協助族語教師教學，其中需參與原教中心辦理相關原住民族文化課程研習及活</w:t>
      </w:r>
      <w:r>
        <w:rPr>
          <w:rFonts w:ascii="標楷體" w:eastAsia="標楷體" w:hAnsi="標楷體"/>
        </w:rPr>
        <w:lastRenderedPageBreak/>
        <w:t>動每月至少4小時，每天參與計畫時間為上午8時至下午4時為原則。</w:t>
      </w:r>
    </w:p>
    <w:p w14:paraId="47359483" w14:textId="77777777" w:rsidR="00A45C8D" w:rsidRDefault="00000000">
      <w:pPr>
        <w:spacing w:line="500" w:lineRule="exact"/>
        <w:ind w:left="1134" w:hanging="566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二、參與計畫完成者，將發放認證證書，惟教學助理請假時數不得超過總時數之1/3，若請假時數超過規定或未依規定繳交成果者則無法獲得認證證書。</w:t>
      </w:r>
    </w:p>
    <w:p w14:paraId="6D8F2F8B" w14:textId="77777777" w:rsidR="00A45C8D" w:rsidRDefault="00000000">
      <w:pPr>
        <w:spacing w:line="500" w:lineRule="exact"/>
        <w:ind w:left="1134" w:hanging="566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三、教學助理應透過觀課瞭解族語教師之教學內容，紀錄參與計畫歷程，及提供回饋與建議，並需與族語教師共同討論教學工作，協助建立相關教學檔案。</w:t>
      </w:r>
    </w:p>
    <w:p w14:paraId="291FCC0D" w14:textId="77777777" w:rsidR="00A45C8D" w:rsidRDefault="00000000">
      <w:pPr>
        <w:spacing w:line="500" w:lineRule="exact"/>
        <w:ind w:left="1132" w:hanging="566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四、教學助理應參加學習成效考評，通過者依成績發給績優獎勵禮券，額度如下： </w:t>
      </w:r>
    </w:p>
    <w:p w14:paraId="43E3DF92" w14:textId="77777777" w:rsidR="00A45C8D" w:rsidRDefault="00000000">
      <w:pPr>
        <w:spacing w:line="500" w:lineRule="exact"/>
        <w:ind w:left="1560" w:hanging="566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(1)考評成績達90分：5,000元。</w:t>
      </w:r>
    </w:p>
    <w:p w14:paraId="1804BD82" w14:textId="77777777" w:rsidR="00A45C8D" w:rsidRDefault="00000000">
      <w:pPr>
        <w:spacing w:line="500" w:lineRule="exact"/>
        <w:ind w:left="1560" w:hanging="566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(2)考評成績達80分以上未達90分： 3,000元。</w:t>
      </w:r>
    </w:p>
    <w:p w14:paraId="08E6D30F" w14:textId="77777777" w:rsidR="00A45C8D" w:rsidRDefault="00000000">
      <w:pPr>
        <w:spacing w:line="500" w:lineRule="exact"/>
        <w:ind w:left="1560" w:hanging="566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(3)考評成績達70分以上未達80分：1,000元。</w:t>
      </w:r>
    </w:p>
    <w:p w14:paraId="1A3BAE15" w14:textId="77777777" w:rsidR="00A45C8D" w:rsidRDefault="00000000">
      <w:pPr>
        <w:spacing w:line="500" w:lineRule="exact"/>
        <w:ind w:left="1560" w:hanging="566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(4)考評成績未達70分：不發放獎勵禮券。</w:t>
      </w:r>
    </w:p>
    <w:p w14:paraId="7E9227FA" w14:textId="77777777" w:rsidR="00A45C8D" w:rsidRDefault="00000000">
      <w:pPr>
        <w:spacing w:line="500" w:lineRule="exact"/>
        <w:ind w:left="1132" w:hanging="566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五、每一學年度實施計畫結束時，撰寫成果報告。</w:t>
      </w:r>
    </w:p>
    <w:p w14:paraId="4814A58B" w14:textId="77777777" w:rsidR="00A45C8D" w:rsidRDefault="00000000">
      <w:pPr>
        <w:spacing w:line="500" w:lineRule="exact"/>
        <w:ind w:left="1132" w:hanging="566"/>
        <w:jc w:val="both"/>
      </w:pPr>
      <w:r>
        <w:rPr>
          <w:rFonts w:ascii="標楷體" w:eastAsia="標楷體" w:hAnsi="標楷體"/>
        </w:rPr>
        <w:t>六、取得本計畫認證證書並通過原住民族語能力認證高級，且於本市學校教授原住民族語課程者，另核予5,000元獎勵禮券。</w:t>
      </w:r>
    </w:p>
    <w:p w14:paraId="5B1FABEC" w14:textId="77777777" w:rsidR="00A45C8D" w:rsidRDefault="00000000">
      <w:pPr>
        <w:widowControl/>
        <w:suppressAutoHyphens w:val="0"/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玖、成果繳交</w:t>
      </w:r>
    </w:p>
    <w:p w14:paraId="6913622F" w14:textId="77777777" w:rsidR="00A45C8D" w:rsidRDefault="00000000">
      <w:pPr>
        <w:widowControl/>
        <w:suppressAutoHyphens w:val="0"/>
        <w:spacing w:line="500" w:lineRule="exact"/>
        <w:ind w:left="1134" w:hanging="568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一、教學助理須繳交每週教學紀錄（格式如附件2），並於學期末彙整為成果報告（格式如附件3）繳交至原教中心。</w:t>
      </w:r>
    </w:p>
    <w:p w14:paraId="27AAA308" w14:textId="77777777" w:rsidR="00A45C8D" w:rsidRDefault="00000000">
      <w:pPr>
        <w:pStyle w:val="a3"/>
        <w:widowControl/>
        <w:numPr>
          <w:ilvl w:val="0"/>
          <w:numId w:val="2"/>
        </w:numPr>
        <w:suppressAutoHyphens w:val="0"/>
        <w:spacing w:line="500" w:lineRule="exact"/>
        <w:ind w:left="102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教學助理須於學期末進行協同教學演示1堂課。</w:t>
      </w:r>
    </w:p>
    <w:p w14:paraId="583D2A58" w14:textId="77777777" w:rsidR="00A45C8D" w:rsidRDefault="00000000">
      <w:pPr>
        <w:widowControl/>
        <w:suppressAutoHyphens w:val="0"/>
        <w:spacing w:line="500" w:lineRule="exact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t>拾、經費來源：由本局相關經費項下支應。</w:t>
      </w:r>
    </w:p>
    <w:p w14:paraId="3D8E53E7" w14:textId="77777777" w:rsidR="00A45C8D" w:rsidRDefault="00000000">
      <w:pPr>
        <w:widowControl/>
        <w:suppressAutoHyphens w:val="0"/>
        <w:spacing w:line="500" w:lineRule="exact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t>拾壹、本計畫奉核定後實施，修正時亦同。</w:t>
      </w:r>
    </w:p>
    <w:p w14:paraId="183587E8" w14:textId="77777777" w:rsidR="00A45C8D" w:rsidRDefault="00000000">
      <w:pPr>
        <w:pageBreakBefore/>
        <w:widowControl/>
        <w:suppressAutoHyphens w:val="0"/>
        <w:spacing w:line="500" w:lineRule="exact"/>
        <w:rPr>
          <w:rFonts w:ascii="標楷體" w:eastAsia="標楷體" w:hAnsi="標楷體"/>
          <w:szCs w:val="32"/>
        </w:rPr>
      </w:pPr>
      <w:r>
        <w:rPr>
          <w:rFonts w:ascii="標楷體" w:eastAsia="標楷體" w:hAnsi="標楷體"/>
          <w:szCs w:val="32"/>
        </w:rPr>
        <w:lastRenderedPageBreak/>
        <w:t>附件1</w:t>
      </w:r>
    </w:p>
    <w:p w14:paraId="58AB9197" w14:textId="77777777" w:rsidR="00A45C8D" w:rsidRDefault="00000000">
      <w:pPr>
        <w:suppressAutoHyphens w:val="0"/>
        <w:spacing w:line="400" w:lineRule="exact"/>
        <w:ind w:left="-425" w:right="-907" w:hanging="539"/>
        <w:jc w:val="center"/>
        <w:textAlignment w:val="auto"/>
      </w:pPr>
      <w:r>
        <w:rPr>
          <w:rFonts w:ascii="標楷體" w:eastAsia="標楷體" w:hAnsi="標楷體"/>
          <w:b/>
          <w:sz w:val="32"/>
          <w:szCs w:val="32"/>
        </w:rPr>
        <w:t>臺北市   學年度第  學期原住民族語教育教學助理計畫申請表</w:t>
      </w:r>
    </w:p>
    <w:p w14:paraId="48FD448B" w14:textId="77777777" w:rsidR="00A45C8D" w:rsidRDefault="00000000">
      <w:pPr>
        <w:suppressAutoHyphens w:val="0"/>
        <w:spacing w:line="400" w:lineRule="exact"/>
        <w:ind w:left="-425" w:right="-907" w:hanging="539"/>
        <w:jc w:val="right"/>
        <w:textAlignment w:val="auto"/>
        <w:rPr>
          <w:rFonts w:ascii="標楷體" w:eastAsia="標楷體" w:hAnsi="標楷體"/>
          <w:sz w:val="22"/>
          <w:szCs w:val="24"/>
        </w:rPr>
      </w:pPr>
      <w:r>
        <w:rPr>
          <w:rFonts w:ascii="標楷體" w:eastAsia="標楷體" w:hAnsi="標楷體"/>
          <w:sz w:val="22"/>
          <w:szCs w:val="24"/>
        </w:rPr>
        <w:t xml:space="preserve">                                                 </w:t>
      </w:r>
    </w:p>
    <w:p w14:paraId="373B578C" w14:textId="77777777" w:rsidR="00A45C8D" w:rsidRDefault="00000000">
      <w:pPr>
        <w:suppressAutoHyphens w:val="0"/>
        <w:spacing w:line="400" w:lineRule="exact"/>
        <w:ind w:left="-425" w:right="-907" w:hanging="539"/>
        <w:jc w:val="right"/>
        <w:textAlignment w:val="auto"/>
        <w:rPr>
          <w:rFonts w:ascii="標楷體" w:eastAsia="標楷體" w:hAnsi="標楷體"/>
          <w:sz w:val="22"/>
          <w:szCs w:val="24"/>
        </w:rPr>
      </w:pPr>
      <w:r>
        <w:rPr>
          <w:rFonts w:ascii="標楷體" w:eastAsia="標楷體" w:hAnsi="標楷體"/>
          <w:sz w:val="22"/>
          <w:szCs w:val="24"/>
        </w:rPr>
        <w:t xml:space="preserve"> 編號___________(原教中心填寫) </w:t>
      </w:r>
    </w:p>
    <w:tbl>
      <w:tblPr>
        <w:tblW w:w="1014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72"/>
        <w:gridCol w:w="2309"/>
        <w:gridCol w:w="1843"/>
        <w:gridCol w:w="6"/>
        <w:gridCol w:w="992"/>
        <w:gridCol w:w="1560"/>
        <w:gridCol w:w="2358"/>
      </w:tblGrid>
      <w:tr w:rsidR="00A45C8D" w14:paraId="36D3BC9B" w14:textId="77777777">
        <w:tblPrEx>
          <w:tblCellMar>
            <w:top w:w="0" w:type="dxa"/>
            <w:bottom w:w="0" w:type="dxa"/>
          </w:tblCellMar>
        </w:tblPrEx>
        <w:trPr>
          <w:cantSplit/>
          <w:trHeight w:val="770"/>
          <w:jc w:val="center"/>
        </w:trPr>
        <w:tc>
          <w:tcPr>
            <w:tcW w:w="1072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7A9A6189" w14:textId="77777777" w:rsidR="00A45C8D" w:rsidRDefault="00000000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/>
                <w:bCs/>
                <w:szCs w:val="24"/>
              </w:rPr>
              <w:t>姓名</w:t>
            </w:r>
          </w:p>
        </w:tc>
        <w:tc>
          <w:tcPr>
            <w:tcW w:w="23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0F9CB025" w14:textId="77777777" w:rsidR="00A45C8D" w:rsidRDefault="00A45C8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091E3A29" w14:textId="77777777" w:rsidR="00A45C8D" w:rsidRDefault="00000000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/>
                <w:bCs/>
                <w:szCs w:val="24"/>
              </w:rPr>
              <w:t>出生日期</w:t>
            </w:r>
          </w:p>
        </w:tc>
        <w:tc>
          <w:tcPr>
            <w:tcW w:w="2558" w:type="dxa"/>
            <w:gridSpan w:val="3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67A9EBA4" w14:textId="77777777" w:rsidR="00A45C8D" w:rsidRDefault="000000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    年　  月  　日</w:t>
            </w:r>
          </w:p>
        </w:tc>
        <w:tc>
          <w:tcPr>
            <w:tcW w:w="2358" w:type="dxa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7CC1EDFB" w14:textId="77777777" w:rsidR="00A45C8D" w:rsidRDefault="00000000">
            <w:pPr>
              <w:snapToGrid w:val="0"/>
              <w:spacing w:line="264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黏貼照片</w:t>
            </w:r>
          </w:p>
        </w:tc>
      </w:tr>
      <w:tr w:rsidR="00A45C8D" w14:paraId="1D8524D8" w14:textId="77777777">
        <w:tblPrEx>
          <w:tblCellMar>
            <w:top w:w="0" w:type="dxa"/>
            <w:bottom w:w="0" w:type="dxa"/>
          </w:tblCellMar>
        </w:tblPrEx>
        <w:trPr>
          <w:cantSplit/>
          <w:trHeight w:val="824"/>
          <w:jc w:val="center"/>
        </w:trPr>
        <w:tc>
          <w:tcPr>
            <w:tcW w:w="1072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73F75B0D" w14:textId="77777777" w:rsidR="00A45C8D" w:rsidRDefault="00000000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/>
                <w:bCs/>
                <w:szCs w:val="24"/>
              </w:rPr>
              <w:t>性別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736CEC45" w14:textId="77777777" w:rsidR="00A45C8D" w:rsidRDefault="00A45C8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34B0F84C" w14:textId="77777777" w:rsidR="00A45C8D" w:rsidRDefault="00000000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/>
                <w:bCs/>
                <w:szCs w:val="24"/>
              </w:rPr>
              <w:t>身分證統一編號</w:t>
            </w:r>
          </w:p>
        </w:tc>
        <w:tc>
          <w:tcPr>
            <w:tcW w:w="25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04323E60" w14:textId="77777777" w:rsidR="00A45C8D" w:rsidRDefault="00A45C8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58" w:type="dxa"/>
            <w:vMerge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168F9649" w14:textId="77777777" w:rsidR="00A45C8D" w:rsidRDefault="00A45C8D">
            <w:pPr>
              <w:widowControl/>
              <w:spacing w:line="264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A45C8D" w14:paraId="6DF2A0E7" w14:textId="77777777">
        <w:tblPrEx>
          <w:tblCellMar>
            <w:top w:w="0" w:type="dxa"/>
            <w:bottom w:w="0" w:type="dxa"/>
          </w:tblCellMar>
        </w:tblPrEx>
        <w:trPr>
          <w:cantSplit/>
          <w:trHeight w:val="963"/>
          <w:jc w:val="center"/>
        </w:trPr>
        <w:tc>
          <w:tcPr>
            <w:tcW w:w="1072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17E34066" w14:textId="77777777" w:rsidR="00A45C8D" w:rsidRDefault="00000000">
            <w:pPr>
              <w:snapToGrid w:val="0"/>
              <w:spacing w:line="264" w:lineRule="auto"/>
              <w:jc w:val="center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/>
                <w:bCs/>
                <w:szCs w:val="24"/>
              </w:rPr>
              <w:t>現職身分</w:t>
            </w:r>
          </w:p>
        </w:tc>
        <w:tc>
          <w:tcPr>
            <w:tcW w:w="67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042A38F0" w14:textId="77777777" w:rsidR="00A45C8D" w:rsidRDefault="00000000">
            <w:pPr>
              <w:snapToGrid w:val="0"/>
              <w:spacing w:line="264" w:lineRule="auto"/>
              <w:jc w:val="both"/>
            </w:pPr>
            <w:r>
              <w:rPr>
                <w:rFonts w:ascii="標楷體" w:eastAsia="標楷體" w:hAnsi="標楷體" w:cs="Wingdings 2"/>
                <w:sz w:val="32"/>
                <w:szCs w:val="32"/>
              </w:rPr>
              <w:t></w:t>
            </w:r>
            <w:r>
              <w:rPr>
                <w:rFonts w:ascii="新細明體" w:hAnsi="新細明體" w:cs="Wingdings 2"/>
                <w:sz w:val="32"/>
                <w:szCs w:val="32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 xml:space="preserve">大學_____年級  </w:t>
            </w:r>
            <w:r>
              <w:rPr>
                <w:rFonts w:ascii="新細明體" w:hAnsi="新細明體" w:cs="Wingdings 2"/>
                <w:sz w:val="32"/>
                <w:szCs w:val="32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 xml:space="preserve">碩士_____年級 </w:t>
            </w:r>
            <w:r>
              <w:rPr>
                <w:rFonts w:ascii="新細明體" w:hAnsi="新細明體" w:cs="Wingdings 2"/>
                <w:sz w:val="32"/>
                <w:szCs w:val="32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社會人士</w:t>
            </w:r>
          </w:p>
        </w:tc>
        <w:tc>
          <w:tcPr>
            <w:tcW w:w="2358" w:type="dxa"/>
            <w:vMerge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62D70549" w14:textId="77777777" w:rsidR="00A45C8D" w:rsidRDefault="00A45C8D">
            <w:pPr>
              <w:widowControl/>
              <w:spacing w:line="264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A45C8D" w14:paraId="23E56A1D" w14:textId="77777777">
        <w:tblPrEx>
          <w:tblCellMar>
            <w:top w:w="0" w:type="dxa"/>
            <w:bottom w:w="0" w:type="dxa"/>
          </w:tblCellMar>
        </w:tblPrEx>
        <w:trPr>
          <w:cantSplit/>
          <w:trHeight w:val="724"/>
          <w:jc w:val="center"/>
        </w:trPr>
        <w:tc>
          <w:tcPr>
            <w:tcW w:w="1072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1013A087" w14:textId="77777777" w:rsidR="00A45C8D" w:rsidRDefault="00000000">
            <w:pPr>
              <w:snapToGrid w:val="0"/>
              <w:spacing w:line="264" w:lineRule="auto"/>
              <w:jc w:val="center"/>
              <w:rPr>
                <w:rFonts w:ascii="標楷體" w:eastAsia="標楷體" w:hAnsi="標楷體"/>
                <w:bCs/>
                <w:w w:val="95"/>
                <w:szCs w:val="24"/>
              </w:rPr>
            </w:pPr>
            <w:r>
              <w:rPr>
                <w:rFonts w:ascii="標楷體" w:eastAsia="標楷體" w:hAnsi="標楷體"/>
                <w:bCs/>
                <w:w w:val="95"/>
                <w:szCs w:val="24"/>
              </w:rPr>
              <w:t>通訊地址</w:t>
            </w:r>
          </w:p>
        </w:tc>
        <w:tc>
          <w:tcPr>
            <w:tcW w:w="67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5C021004" w14:textId="77777777" w:rsidR="00A45C8D" w:rsidRDefault="00A45C8D">
            <w:pPr>
              <w:snapToGrid w:val="0"/>
              <w:spacing w:line="264" w:lineRule="auto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58" w:type="dxa"/>
            <w:vMerge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562D5367" w14:textId="77777777" w:rsidR="00A45C8D" w:rsidRDefault="00A45C8D">
            <w:pPr>
              <w:widowControl/>
              <w:spacing w:line="264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A45C8D" w14:paraId="41615D33" w14:textId="77777777">
        <w:tblPrEx>
          <w:tblCellMar>
            <w:top w:w="0" w:type="dxa"/>
            <w:bottom w:w="0" w:type="dxa"/>
          </w:tblCellMar>
        </w:tblPrEx>
        <w:trPr>
          <w:cantSplit/>
          <w:trHeight w:val="714"/>
          <w:jc w:val="center"/>
        </w:trPr>
        <w:tc>
          <w:tcPr>
            <w:tcW w:w="1072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3324B041" w14:textId="77777777" w:rsidR="00A45C8D" w:rsidRDefault="00000000">
            <w:pPr>
              <w:keepNext/>
              <w:snapToGrid w:val="0"/>
              <w:spacing w:line="264" w:lineRule="auto"/>
              <w:jc w:val="center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/>
                <w:bCs/>
                <w:szCs w:val="24"/>
              </w:rPr>
              <w:t>E-MAIL</w:t>
            </w:r>
          </w:p>
        </w:tc>
        <w:tc>
          <w:tcPr>
            <w:tcW w:w="41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218A7FA9" w14:textId="77777777" w:rsidR="00A45C8D" w:rsidRDefault="00A45C8D">
            <w:pPr>
              <w:snapToGrid w:val="0"/>
              <w:spacing w:line="264" w:lineRule="auto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59504C43" w14:textId="77777777" w:rsidR="00A45C8D" w:rsidRDefault="00000000">
            <w:pPr>
              <w:snapToGrid w:val="0"/>
              <w:spacing w:line="264" w:lineRule="auto"/>
              <w:jc w:val="center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/>
                <w:bCs/>
                <w:szCs w:val="24"/>
              </w:rPr>
              <w:t>聯絡</w:t>
            </w:r>
          </w:p>
          <w:p w14:paraId="788A8652" w14:textId="77777777" w:rsidR="00A45C8D" w:rsidRDefault="00000000">
            <w:pPr>
              <w:snapToGrid w:val="0"/>
              <w:spacing w:line="264" w:lineRule="auto"/>
              <w:jc w:val="center"/>
            </w:pPr>
            <w:r>
              <w:rPr>
                <w:rFonts w:ascii="標楷體" w:eastAsia="標楷體" w:hAnsi="標楷體"/>
                <w:bCs/>
                <w:szCs w:val="24"/>
              </w:rPr>
              <w:t>電話</w:t>
            </w:r>
          </w:p>
        </w:tc>
        <w:tc>
          <w:tcPr>
            <w:tcW w:w="3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754FEBC6" w14:textId="77777777" w:rsidR="00A45C8D" w:rsidRDefault="00000000">
            <w:pPr>
              <w:snapToGrid w:val="0"/>
              <w:spacing w:line="264" w:lineRule="auto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(H)：</w:t>
            </w:r>
          </w:p>
          <w:p w14:paraId="16151207" w14:textId="77777777" w:rsidR="00A45C8D" w:rsidRDefault="00000000">
            <w:pPr>
              <w:snapToGrid w:val="0"/>
              <w:spacing w:line="264" w:lineRule="auto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行動：</w:t>
            </w:r>
          </w:p>
        </w:tc>
      </w:tr>
      <w:tr w:rsidR="00A45C8D" w14:paraId="2956C99C" w14:textId="77777777">
        <w:tblPrEx>
          <w:tblCellMar>
            <w:top w:w="0" w:type="dxa"/>
            <w:bottom w:w="0" w:type="dxa"/>
          </w:tblCellMar>
        </w:tblPrEx>
        <w:trPr>
          <w:cantSplit/>
          <w:trHeight w:val="981"/>
          <w:jc w:val="center"/>
        </w:trPr>
        <w:tc>
          <w:tcPr>
            <w:tcW w:w="1072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4F415261" w14:textId="77777777" w:rsidR="00A45C8D" w:rsidRDefault="00000000">
            <w:pPr>
              <w:keepNext/>
              <w:snapToGrid w:val="0"/>
              <w:spacing w:line="264" w:lineRule="auto"/>
              <w:jc w:val="center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/>
                <w:bCs/>
                <w:szCs w:val="24"/>
              </w:rPr>
              <w:t>最高學歷</w:t>
            </w:r>
          </w:p>
        </w:tc>
        <w:tc>
          <w:tcPr>
            <w:tcW w:w="906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18023FD0" w14:textId="77777777" w:rsidR="00A45C8D" w:rsidRDefault="00A45C8D">
            <w:pPr>
              <w:snapToGrid w:val="0"/>
              <w:spacing w:line="264" w:lineRule="auto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A45C8D" w14:paraId="58092206" w14:textId="77777777">
        <w:tblPrEx>
          <w:tblCellMar>
            <w:top w:w="0" w:type="dxa"/>
            <w:bottom w:w="0" w:type="dxa"/>
          </w:tblCellMar>
        </w:tblPrEx>
        <w:trPr>
          <w:cantSplit/>
          <w:trHeight w:val="705"/>
          <w:jc w:val="center"/>
        </w:trPr>
        <w:tc>
          <w:tcPr>
            <w:tcW w:w="1072" w:type="dxa"/>
            <w:vMerge w:val="restart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01811E3F" w14:textId="77777777" w:rsidR="00A45C8D" w:rsidRDefault="00000000">
            <w:pPr>
              <w:keepNext/>
              <w:snapToGrid w:val="0"/>
              <w:spacing w:line="264" w:lineRule="auto"/>
              <w:jc w:val="center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/>
                <w:bCs/>
                <w:szCs w:val="24"/>
              </w:rPr>
              <w:t>檢附資料</w:t>
            </w:r>
          </w:p>
          <w:p w14:paraId="51720FAE" w14:textId="77777777" w:rsidR="00A45C8D" w:rsidRDefault="00000000">
            <w:pPr>
              <w:keepNext/>
              <w:snapToGrid w:val="0"/>
              <w:spacing w:line="264" w:lineRule="auto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/>
                <w:bCs/>
                <w:sz w:val="20"/>
                <w:szCs w:val="20"/>
              </w:rPr>
              <w:t>（請勾選）</w:t>
            </w:r>
          </w:p>
        </w:tc>
        <w:tc>
          <w:tcPr>
            <w:tcW w:w="906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1FD07A47" w14:textId="77777777" w:rsidR="00A45C8D" w:rsidRDefault="00000000">
            <w:pPr>
              <w:snapToGrid w:val="0"/>
              <w:spacing w:line="264" w:lineRule="auto"/>
              <w:jc w:val="both"/>
            </w:pPr>
            <w:r>
              <w:rPr>
                <w:rFonts w:ascii="標楷體" w:eastAsia="標楷體" w:hAnsi="標楷體" w:cs="Wingdings 2"/>
                <w:sz w:val="32"/>
                <w:szCs w:val="32"/>
              </w:rPr>
              <w:t></w:t>
            </w:r>
            <w:r>
              <w:rPr>
                <w:rFonts w:ascii="新細明體" w:hAnsi="新細明體" w:cs="Wingdings 2"/>
                <w:sz w:val="32"/>
                <w:szCs w:val="32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國民身分證。</w:t>
            </w:r>
          </w:p>
          <w:p w14:paraId="1BEFC299" w14:textId="77777777" w:rsidR="00A45C8D" w:rsidRDefault="00000000">
            <w:pPr>
              <w:snapToGrid w:val="0"/>
              <w:spacing w:line="264" w:lineRule="auto"/>
              <w:jc w:val="both"/>
            </w:pPr>
            <w:r>
              <w:rPr>
                <w:rFonts w:ascii="標楷體" w:eastAsia="標楷體" w:hAnsi="標楷體" w:cs="Wingdings 2"/>
                <w:sz w:val="32"/>
                <w:szCs w:val="32"/>
              </w:rPr>
              <w:t></w:t>
            </w:r>
            <w:r>
              <w:rPr>
                <w:rFonts w:ascii="新細明體" w:hAnsi="新細明體" w:cs="Wingdings 2"/>
                <w:sz w:val="32"/>
                <w:szCs w:val="32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戶籍謄本。</w:t>
            </w:r>
          </w:p>
        </w:tc>
      </w:tr>
      <w:tr w:rsidR="00A45C8D" w14:paraId="637A6C00" w14:textId="77777777">
        <w:tblPrEx>
          <w:tblCellMar>
            <w:top w:w="0" w:type="dxa"/>
            <w:bottom w:w="0" w:type="dxa"/>
          </w:tblCellMar>
        </w:tblPrEx>
        <w:trPr>
          <w:cantSplit/>
          <w:trHeight w:val="705"/>
          <w:jc w:val="center"/>
        </w:trPr>
        <w:tc>
          <w:tcPr>
            <w:tcW w:w="1072" w:type="dxa"/>
            <w:vMerge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716B3417" w14:textId="77777777" w:rsidR="00A45C8D" w:rsidRDefault="00A45C8D">
            <w:pPr>
              <w:keepNext/>
              <w:snapToGrid w:val="0"/>
              <w:spacing w:line="264" w:lineRule="auto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906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38BA567C" w14:textId="77777777" w:rsidR="00A45C8D" w:rsidRDefault="00000000">
            <w:pPr>
              <w:snapToGrid w:val="0"/>
              <w:spacing w:line="264" w:lineRule="auto"/>
              <w:jc w:val="both"/>
            </w:pPr>
            <w:r>
              <w:rPr>
                <w:rFonts w:ascii="標楷體" w:eastAsia="標楷體" w:hAnsi="標楷體" w:cs="Wingdings 2"/>
                <w:sz w:val="32"/>
                <w:szCs w:val="32"/>
              </w:rPr>
              <w:t></w:t>
            </w:r>
            <w:r>
              <w:rPr>
                <w:rFonts w:ascii="新細明體" w:hAnsi="新細明體" w:cs="Wingdings 2"/>
                <w:sz w:val="32"/>
                <w:szCs w:val="32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原住民族語言能力認證測驗中高級合格證書。</w:t>
            </w:r>
          </w:p>
          <w:p w14:paraId="5F949DE6" w14:textId="77777777" w:rsidR="00A45C8D" w:rsidRDefault="00000000">
            <w:pPr>
              <w:snapToGrid w:val="0"/>
              <w:spacing w:line="264" w:lineRule="auto"/>
              <w:jc w:val="both"/>
            </w:pPr>
            <w:r>
              <w:rPr>
                <w:rFonts w:ascii="標楷體" w:eastAsia="標楷體" w:hAnsi="標楷體" w:cs="Wingdings 2"/>
                <w:sz w:val="32"/>
                <w:szCs w:val="32"/>
              </w:rPr>
              <w:t></w:t>
            </w:r>
            <w:r>
              <w:rPr>
                <w:rFonts w:ascii="新細明體" w:hAnsi="新細明體" w:cs="Wingdings 2"/>
                <w:sz w:val="32"/>
                <w:szCs w:val="32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原住民族語言能力認證測驗中級合格證書。  （2者擇1）</w:t>
            </w:r>
          </w:p>
        </w:tc>
      </w:tr>
      <w:tr w:rsidR="00A45C8D" w14:paraId="227C873A" w14:textId="77777777">
        <w:tblPrEx>
          <w:tblCellMar>
            <w:top w:w="0" w:type="dxa"/>
            <w:bottom w:w="0" w:type="dxa"/>
          </w:tblCellMar>
        </w:tblPrEx>
        <w:trPr>
          <w:cantSplit/>
          <w:trHeight w:val="700"/>
          <w:jc w:val="center"/>
        </w:trPr>
        <w:tc>
          <w:tcPr>
            <w:tcW w:w="1072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6A8E27F8" w14:textId="77777777" w:rsidR="00A45C8D" w:rsidRDefault="00000000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Cs w:val="24"/>
              </w:rPr>
              <w:t>認證語別</w:t>
            </w:r>
          </w:p>
        </w:tc>
        <w:tc>
          <w:tcPr>
            <w:tcW w:w="906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AA04B7A" w14:textId="77777777" w:rsidR="00A45C8D" w:rsidRDefault="00A45C8D">
            <w:pPr>
              <w:snapToGrid w:val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</w:tr>
      <w:tr w:rsidR="00A45C8D" w14:paraId="3FA6C86F" w14:textId="77777777">
        <w:tblPrEx>
          <w:tblCellMar>
            <w:top w:w="0" w:type="dxa"/>
            <w:bottom w:w="0" w:type="dxa"/>
          </w:tblCellMar>
        </w:tblPrEx>
        <w:trPr>
          <w:cantSplit/>
          <w:trHeight w:val="700"/>
          <w:jc w:val="center"/>
        </w:trPr>
        <w:tc>
          <w:tcPr>
            <w:tcW w:w="1072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1E5C71DF" w14:textId="77777777" w:rsidR="00A45C8D" w:rsidRDefault="00000000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/>
                <w:bCs/>
                <w:szCs w:val="24"/>
              </w:rPr>
              <w:t>個人介紹</w:t>
            </w:r>
          </w:p>
        </w:tc>
        <w:tc>
          <w:tcPr>
            <w:tcW w:w="906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B893B85" w14:textId="77777777" w:rsidR="00A45C8D" w:rsidRDefault="00A45C8D">
            <w:pPr>
              <w:snapToGrid w:val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  <w:p w14:paraId="3ABD5068" w14:textId="77777777" w:rsidR="00A45C8D" w:rsidRDefault="00A45C8D">
            <w:pPr>
              <w:snapToGrid w:val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  <w:p w14:paraId="0BC27FA0" w14:textId="77777777" w:rsidR="00A45C8D" w:rsidRDefault="00A45C8D">
            <w:pPr>
              <w:snapToGrid w:val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</w:tr>
      <w:tr w:rsidR="00A45C8D" w14:paraId="0E522F6C" w14:textId="77777777">
        <w:tblPrEx>
          <w:tblCellMar>
            <w:top w:w="0" w:type="dxa"/>
            <w:bottom w:w="0" w:type="dxa"/>
          </w:tblCellMar>
        </w:tblPrEx>
        <w:trPr>
          <w:cantSplit/>
          <w:trHeight w:val="1285"/>
          <w:jc w:val="center"/>
        </w:trPr>
        <w:tc>
          <w:tcPr>
            <w:tcW w:w="1072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7C6423B6" w14:textId="77777777" w:rsidR="00A45C8D" w:rsidRDefault="00000000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/>
                <w:bCs/>
                <w:szCs w:val="24"/>
              </w:rPr>
              <w:t>職涯規劃</w:t>
            </w:r>
          </w:p>
        </w:tc>
        <w:tc>
          <w:tcPr>
            <w:tcW w:w="906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8BAF1B5" w14:textId="77777777" w:rsidR="00A45C8D" w:rsidRDefault="00A45C8D">
            <w:pPr>
              <w:snapToGrid w:val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  <w:p w14:paraId="26D77882" w14:textId="77777777" w:rsidR="00A45C8D" w:rsidRDefault="00A45C8D">
            <w:pPr>
              <w:snapToGrid w:val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  <w:p w14:paraId="3336DF34" w14:textId="77777777" w:rsidR="00A45C8D" w:rsidRDefault="00A45C8D">
            <w:pPr>
              <w:snapToGrid w:val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  <w:p w14:paraId="5B1DAEC6" w14:textId="77777777" w:rsidR="00A45C8D" w:rsidRDefault="00A45C8D">
            <w:pPr>
              <w:snapToGrid w:val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  <w:p w14:paraId="1CC6B674" w14:textId="77777777" w:rsidR="00A45C8D" w:rsidRDefault="00A45C8D">
            <w:pPr>
              <w:snapToGrid w:val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</w:tr>
      <w:tr w:rsidR="00A45C8D" w14:paraId="03C5FF09" w14:textId="77777777">
        <w:tblPrEx>
          <w:tblCellMar>
            <w:top w:w="0" w:type="dxa"/>
            <w:bottom w:w="0" w:type="dxa"/>
          </w:tblCellMar>
        </w:tblPrEx>
        <w:trPr>
          <w:cantSplit/>
          <w:trHeight w:val="700"/>
          <w:jc w:val="center"/>
        </w:trPr>
        <w:tc>
          <w:tcPr>
            <w:tcW w:w="1072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01F20D51" w14:textId="77777777" w:rsidR="00A45C8D" w:rsidRDefault="00000000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/>
                <w:bCs/>
                <w:szCs w:val="24"/>
              </w:rPr>
              <w:t>注意事項</w:t>
            </w:r>
          </w:p>
        </w:tc>
        <w:tc>
          <w:tcPr>
            <w:tcW w:w="906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DF5900D" w14:textId="77777777" w:rsidR="00A45C8D" w:rsidRDefault="00000000">
            <w:pPr>
              <w:snapToGrid w:val="0"/>
              <w:ind w:right="211"/>
              <w:jc w:val="both"/>
            </w:pPr>
            <w:r>
              <w:rPr>
                <w:rFonts w:ascii="新細明體" w:hAnsi="新細明體"/>
                <w:bCs/>
                <w:szCs w:val="24"/>
              </w:rPr>
              <w:t>★</w:t>
            </w:r>
            <w:r>
              <w:rPr>
                <w:rFonts w:ascii="標楷體" w:eastAsia="標楷體" w:hAnsi="標楷體"/>
                <w:bCs/>
                <w:szCs w:val="24"/>
              </w:rPr>
              <w:t>面試、期初會議時間</w:t>
            </w:r>
            <w:r>
              <w:rPr>
                <w:rFonts w:ascii="標楷體" w:eastAsia="標楷體" w:hAnsi="標楷體"/>
              </w:rPr>
              <w:t>：</w:t>
            </w:r>
            <w:r>
              <w:rPr>
                <w:rFonts w:ascii="標楷體" w:eastAsia="標楷體" w:hAnsi="標楷體"/>
                <w:bCs/>
                <w:szCs w:val="24"/>
              </w:rPr>
              <w:t>請參考每學期辦理期程及細則。</w:t>
            </w:r>
          </w:p>
          <w:p w14:paraId="10A42256" w14:textId="77777777" w:rsidR="00A45C8D" w:rsidRDefault="00000000">
            <w:pPr>
              <w:snapToGrid w:val="0"/>
              <w:ind w:right="211"/>
              <w:jc w:val="both"/>
            </w:pPr>
            <w:r>
              <w:rPr>
                <w:rFonts w:ascii="新細明體" w:hAnsi="新細明體" w:cs="Wingdings 2"/>
                <w:b/>
                <w:bCs/>
                <w:sz w:val="32"/>
                <w:szCs w:val="32"/>
              </w:rPr>
              <w:t>□</w:t>
            </w:r>
            <w:r>
              <w:rPr>
                <w:rFonts w:ascii="標楷體" w:eastAsia="標楷體" w:hAnsi="標楷體"/>
                <w:b/>
                <w:bCs/>
                <w:szCs w:val="24"/>
              </w:rPr>
              <w:t>本人已詳閱計畫內容，將出席參與面試及期初會議。(務必勾選)</w:t>
            </w:r>
          </w:p>
        </w:tc>
      </w:tr>
      <w:tr w:rsidR="00A45C8D" w14:paraId="0AB285ED" w14:textId="77777777">
        <w:tblPrEx>
          <w:tblCellMar>
            <w:top w:w="0" w:type="dxa"/>
            <w:bottom w:w="0" w:type="dxa"/>
          </w:tblCellMar>
        </w:tblPrEx>
        <w:trPr>
          <w:cantSplit/>
          <w:trHeight w:val="829"/>
          <w:jc w:val="center"/>
        </w:trPr>
        <w:tc>
          <w:tcPr>
            <w:tcW w:w="5230" w:type="dxa"/>
            <w:gridSpan w:val="4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5DD59BD0" w14:textId="77777777" w:rsidR="00A45C8D" w:rsidRDefault="00000000">
            <w:pPr>
              <w:snapToGrid w:val="0"/>
              <w:spacing w:line="264" w:lineRule="auto"/>
            </w:pPr>
            <w:r>
              <w:rPr>
                <w:rFonts w:ascii="標楷體" w:eastAsia="標楷體" w:hAnsi="標楷體"/>
                <w:bCs/>
                <w:szCs w:val="24"/>
              </w:rPr>
              <w:t>填表日期：          年      月      日</w:t>
            </w:r>
          </w:p>
        </w:tc>
        <w:tc>
          <w:tcPr>
            <w:tcW w:w="4910" w:type="dxa"/>
            <w:gridSpan w:val="3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66C76675" w14:textId="77777777" w:rsidR="00A45C8D" w:rsidRDefault="00000000">
            <w:pPr>
              <w:snapToGrid w:val="0"/>
              <w:spacing w:line="264" w:lineRule="auto"/>
              <w:jc w:val="both"/>
            </w:pPr>
            <w:r>
              <w:rPr>
                <w:rFonts w:ascii="標楷體" w:eastAsia="標楷體" w:hAnsi="標楷體"/>
                <w:bCs/>
                <w:szCs w:val="24"/>
              </w:rPr>
              <w:t>申請人簽章</w:t>
            </w:r>
          </w:p>
        </w:tc>
      </w:tr>
    </w:tbl>
    <w:p w14:paraId="7DC88C64" w14:textId="77777777" w:rsidR="00A45C8D" w:rsidRDefault="00000000">
      <w:pPr>
        <w:widowControl/>
        <w:suppressAutoHyphens w:val="0"/>
        <w:spacing w:line="500" w:lineRule="exact"/>
        <w:jc w:val="both"/>
      </w:pPr>
      <w:r>
        <w:rPr>
          <w:rFonts w:ascii="標楷體" w:eastAsia="標楷體" w:hAnsi="標楷體"/>
          <w:szCs w:val="32"/>
        </w:rPr>
        <w:lastRenderedPageBreak/>
        <w:t>附件2</w:t>
      </w:r>
    </w:p>
    <w:p w14:paraId="11BEDA7B" w14:textId="77777777" w:rsidR="00A45C8D" w:rsidRDefault="00000000">
      <w:pPr>
        <w:widowControl/>
        <w:suppressAutoHyphens w:val="0"/>
        <w:spacing w:line="500" w:lineRule="exact"/>
        <w:ind w:left="-708" w:right="-382"/>
        <w:jc w:val="center"/>
      </w:pPr>
      <w:r>
        <w:rPr>
          <w:rFonts w:ascii="標楷體" w:eastAsia="標楷體" w:hAnsi="標楷體"/>
          <w:b/>
          <w:sz w:val="32"/>
          <w:szCs w:val="32"/>
        </w:rPr>
        <w:t>臺北市    學年度第   學期原住民族語教育教學助理計畫</w:t>
      </w:r>
    </w:p>
    <w:p w14:paraId="61D067CA" w14:textId="77777777" w:rsidR="00A45C8D" w:rsidRDefault="00000000">
      <w:pPr>
        <w:widowControl/>
        <w:suppressAutoHyphens w:val="0"/>
        <w:spacing w:line="500" w:lineRule="exact"/>
        <w:ind w:left="-708" w:right="-382"/>
        <w:jc w:val="center"/>
      </w:pPr>
      <w:r>
        <w:rPr>
          <w:rFonts w:ascii="標楷體" w:eastAsia="標楷體" w:hAnsi="標楷體"/>
          <w:b/>
          <w:sz w:val="32"/>
          <w:szCs w:val="32"/>
        </w:rPr>
        <w:t>協同教學及觀課紀錄表</w:t>
      </w:r>
    </w:p>
    <w:tbl>
      <w:tblPr>
        <w:tblW w:w="9356" w:type="dxa"/>
        <w:tblInd w:w="-59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73"/>
        <w:gridCol w:w="3001"/>
        <w:gridCol w:w="709"/>
        <w:gridCol w:w="4973"/>
      </w:tblGrid>
      <w:tr w:rsidR="00A45C8D" w14:paraId="2AE3FD87" w14:textId="77777777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3674" w:type="dxa"/>
            <w:gridSpan w:val="2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2A98B0" w14:textId="77777777" w:rsidR="00A45C8D" w:rsidRDefault="00000000">
            <w:pPr>
              <w:jc w:val="both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協同教學人員</w:t>
            </w:r>
            <w:r>
              <w:rPr>
                <w:rFonts w:ascii="標楷體" w:eastAsia="標楷體" w:hAnsi="標楷體"/>
                <w:sz w:val="28"/>
                <w:szCs w:val="28"/>
              </w:rPr>
              <w:t>：</w:t>
            </w:r>
          </w:p>
        </w:tc>
        <w:tc>
          <w:tcPr>
            <w:tcW w:w="5682" w:type="dxa"/>
            <w:gridSpan w:val="2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30456B" w14:textId="77777777" w:rsidR="00A45C8D" w:rsidRDefault="00000000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族語教師姓名：      </w:t>
            </w:r>
          </w:p>
        </w:tc>
      </w:tr>
      <w:tr w:rsidR="00A45C8D" w14:paraId="1E8E7474" w14:textId="77777777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9356" w:type="dxa"/>
            <w:gridSpan w:val="4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81EDDA" w14:textId="77777777" w:rsidR="00A45C8D" w:rsidRDefault="00000000">
            <w:pPr>
              <w:jc w:val="both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教學學校校名</w:t>
            </w:r>
            <w:r>
              <w:rPr>
                <w:rFonts w:ascii="標楷體" w:eastAsia="標楷體" w:hAnsi="標楷體"/>
                <w:sz w:val="28"/>
                <w:szCs w:val="28"/>
              </w:rPr>
              <w:t>：</w:t>
            </w:r>
          </w:p>
        </w:tc>
      </w:tr>
      <w:tr w:rsidR="00A45C8D" w14:paraId="218AB5A0" w14:textId="77777777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9356" w:type="dxa"/>
            <w:gridSpan w:val="4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1638B7" w14:textId="77777777" w:rsidR="00A45C8D" w:rsidRDefault="00000000">
            <w:pPr>
              <w:ind w:left="48"/>
              <w:jc w:val="both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教學語別</w:t>
            </w:r>
            <w:r>
              <w:rPr>
                <w:rFonts w:ascii="標楷體" w:eastAsia="標楷體" w:hAnsi="標楷體"/>
                <w:sz w:val="28"/>
                <w:szCs w:val="28"/>
              </w:rPr>
              <w:t>：</w:t>
            </w:r>
          </w:p>
        </w:tc>
      </w:tr>
      <w:tr w:rsidR="00A45C8D" w14:paraId="20DDD244" w14:textId="77777777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3674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66793D" w14:textId="77777777" w:rsidR="00A45C8D" w:rsidRDefault="00000000">
            <w:pPr>
              <w:jc w:val="both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教學班級</w:t>
            </w:r>
            <w:r>
              <w:rPr>
                <w:rFonts w:ascii="標楷體" w:eastAsia="標楷體" w:hAnsi="標楷體"/>
                <w:sz w:val="28"/>
                <w:szCs w:val="28"/>
              </w:rPr>
              <w:t>：     年級       班</w:t>
            </w:r>
          </w:p>
        </w:tc>
        <w:tc>
          <w:tcPr>
            <w:tcW w:w="56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460941" w14:textId="77777777" w:rsidR="00A45C8D" w:rsidRDefault="00000000">
            <w:pPr>
              <w:ind w:left="48"/>
              <w:jc w:val="both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教學日期</w:t>
            </w:r>
            <w:r>
              <w:rPr>
                <w:rFonts w:ascii="標楷體" w:eastAsia="標楷體" w:hAnsi="標楷體"/>
                <w:sz w:val="28"/>
                <w:szCs w:val="28"/>
              </w:rPr>
              <w:t>：     年    月    日</w:t>
            </w:r>
          </w:p>
        </w:tc>
      </w:tr>
      <w:tr w:rsidR="00A45C8D" w14:paraId="6430CCBF" w14:textId="77777777">
        <w:tblPrEx>
          <w:tblCellMar>
            <w:top w:w="0" w:type="dxa"/>
            <w:bottom w:w="0" w:type="dxa"/>
          </w:tblCellMar>
        </w:tblPrEx>
        <w:trPr>
          <w:cantSplit/>
          <w:trHeight w:val="2863"/>
        </w:trPr>
        <w:tc>
          <w:tcPr>
            <w:tcW w:w="67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D83166" w14:textId="77777777" w:rsidR="00A45C8D" w:rsidRDefault="00000000">
            <w:pPr>
              <w:spacing w:line="320" w:lineRule="exact"/>
              <w:ind w:left="113" w:right="113"/>
              <w:jc w:val="center"/>
              <w:rPr>
                <w:rFonts w:ascii="標楷體" w:eastAsia="標楷體" w:hAnsi="標楷體"/>
                <w:bCs/>
                <w:spacing w:val="20"/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spacing w:val="20"/>
                <w:sz w:val="28"/>
                <w:szCs w:val="28"/>
              </w:rPr>
              <w:t>課程</w:t>
            </w:r>
          </w:p>
          <w:p w14:paraId="18EC06D3" w14:textId="77777777" w:rsidR="00A45C8D" w:rsidRDefault="00000000">
            <w:pPr>
              <w:spacing w:line="320" w:lineRule="exact"/>
              <w:ind w:left="113" w:right="113"/>
              <w:jc w:val="center"/>
              <w:rPr>
                <w:rFonts w:ascii="標楷體" w:eastAsia="標楷體" w:hAnsi="標楷體"/>
                <w:bCs/>
                <w:spacing w:val="20"/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spacing w:val="20"/>
                <w:sz w:val="28"/>
                <w:szCs w:val="28"/>
              </w:rPr>
              <w:t>教學活動記錄</w:t>
            </w:r>
          </w:p>
        </w:tc>
        <w:tc>
          <w:tcPr>
            <w:tcW w:w="8683" w:type="dxa"/>
            <w:gridSpan w:val="3"/>
            <w:tcBorders>
              <w:top w:val="single" w:sz="6" w:space="0" w:color="000000"/>
              <w:left w:val="single" w:sz="6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CE8E5E" w14:textId="77777777" w:rsidR="00A45C8D" w:rsidRDefault="0000000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請以標楷體12字體大小撰寫，表格欄位不足可自行新增。</w:t>
            </w:r>
          </w:p>
          <w:p w14:paraId="5C386B16" w14:textId="77777777" w:rsidR="00A45C8D" w:rsidRDefault="00A45C8D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7B711B02" w14:textId="77777777" w:rsidR="00A45C8D" w:rsidRDefault="00A45C8D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3D260AC5" w14:textId="77777777" w:rsidR="00A45C8D" w:rsidRDefault="00A45C8D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777808E5" w14:textId="77777777" w:rsidR="00A45C8D" w:rsidRDefault="00A45C8D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52FA3785" w14:textId="77777777" w:rsidR="00A45C8D" w:rsidRDefault="00A45C8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45C8D" w14:paraId="43B86556" w14:textId="77777777">
        <w:tblPrEx>
          <w:tblCellMar>
            <w:top w:w="0" w:type="dxa"/>
            <w:bottom w:w="0" w:type="dxa"/>
          </w:tblCellMar>
        </w:tblPrEx>
        <w:trPr>
          <w:cantSplit/>
          <w:trHeight w:val="1685"/>
        </w:trPr>
        <w:tc>
          <w:tcPr>
            <w:tcW w:w="67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2B96A6" w14:textId="77777777" w:rsidR="00A45C8D" w:rsidRDefault="00000000">
            <w:pPr>
              <w:spacing w:line="320" w:lineRule="exact"/>
              <w:ind w:left="113" w:right="113"/>
              <w:jc w:val="center"/>
              <w:rPr>
                <w:rFonts w:ascii="標楷體" w:eastAsia="標楷體" w:hAnsi="標楷體"/>
                <w:bCs/>
                <w:spacing w:val="20"/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spacing w:val="20"/>
                <w:sz w:val="28"/>
                <w:szCs w:val="28"/>
              </w:rPr>
              <w:t>感想及反思</w:t>
            </w:r>
          </w:p>
        </w:tc>
        <w:tc>
          <w:tcPr>
            <w:tcW w:w="8683" w:type="dxa"/>
            <w:gridSpan w:val="3"/>
            <w:tcBorders>
              <w:top w:val="single" w:sz="6" w:space="0" w:color="000000"/>
              <w:left w:val="single" w:sz="6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63F414A" w14:textId="77777777" w:rsidR="00A45C8D" w:rsidRDefault="0000000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請以標楷體12字體大小撰寫，表格欄位不足可自行新增。</w:t>
            </w:r>
          </w:p>
        </w:tc>
      </w:tr>
      <w:tr w:rsidR="00A45C8D" w14:paraId="21FFFDEC" w14:textId="77777777">
        <w:tblPrEx>
          <w:tblCellMar>
            <w:top w:w="0" w:type="dxa"/>
            <w:bottom w:w="0" w:type="dxa"/>
          </w:tblCellMar>
        </w:tblPrEx>
        <w:trPr>
          <w:cantSplit/>
          <w:trHeight w:val="1390"/>
        </w:trPr>
        <w:tc>
          <w:tcPr>
            <w:tcW w:w="67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146997" w14:textId="77777777" w:rsidR="00A45C8D" w:rsidRDefault="00000000">
            <w:pPr>
              <w:spacing w:line="260" w:lineRule="exact"/>
              <w:ind w:right="48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照片</w:t>
            </w:r>
          </w:p>
        </w:tc>
        <w:tc>
          <w:tcPr>
            <w:tcW w:w="37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23750F" w14:textId="77777777" w:rsidR="00A45C8D" w:rsidRDefault="00A45C8D">
            <w:pPr>
              <w:spacing w:line="260" w:lineRule="exact"/>
              <w:ind w:right="4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4EAAEC" w14:textId="77777777" w:rsidR="00A45C8D" w:rsidRDefault="00A45C8D">
            <w:pPr>
              <w:spacing w:line="260" w:lineRule="exact"/>
              <w:ind w:right="4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45C8D" w14:paraId="240CDFFC" w14:textId="77777777">
        <w:tblPrEx>
          <w:tblCellMar>
            <w:top w:w="0" w:type="dxa"/>
            <w:bottom w:w="0" w:type="dxa"/>
          </w:tblCellMar>
        </w:tblPrEx>
        <w:trPr>
          <w:cantSplit/>
          <w:trHeight w:val="985"/>
        </w:trPr>
        <w:tc>
          <w:tcPr>
            <w:tcW w:w="67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BD0692" w14:textId="77777777" w:rsidR="00A45C8D" w:rsidRDefault="00000000">
            <w:pPr>
              <w:spacing w:line="260" w:lineRule="exact"/>
              <w:ind w:right="48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簡單文字說明</w:t>
            </w:r>
          </w:p>
        </w:tc>
        <w:tc>
          <w:tcPr>
            <w:tcW w:w="37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B205F4" w14:textId="77777777" w:rsidR="00A45C8D" w:rsidRDefault="00A45C8D">
            <w:pPr>
              <w:spacing w:line="260" w:lineRule="exact"/>
              <w:ind w:right="4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9B1F4E" w14:textId="77777777" w:rsidR="00A45C8D" w:rsidRDefault="00A45C8D">
            <w:pPr>
              <w:spacing w:line="260" w:lineRule="exact"/>
              <w:ind w:right="4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45C8D" w14:paraId="2928150E" w14:textId="77777777">
        <w:tblPrEx>
          <w:tblCellMar>
            <w:top w:w="0" w:type="dxa"/>
            <w:bottom w:w="0" w:type="dxa"/>
          </w:tblCellMar>
        </w:tblPrEx>
        <w:trPr>
          <w:cantSplit/>
          <w:trHeight w:val="844"/>
        </w:trPr>
        <w:tc>
          <w:tcPr>
            <w:tcW w:w="67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F98890" w14:textId="77777777" w:rsidR="00A45C8D" w:rsidRDefault="00000000">
            <w:pPr>
              <w:spacing w:line="320" w:lineRule="exact"/>
              <w:ind w:left="113" w:right="113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備註</w:t>
            </w:r>
          </w:p>
        </w:tc>
        <w:tc>
          <w:tcPr>
            <w:tcW w:w="86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F8B0C4" w14:textId="77777777" w:rsidR="00A45C8D" w:rsidRDefault="00000000">
            <w:pPr>
              <w:numPr>
                <w:ilvl w:val="0"/>
                <w:numId w:val="3"/>
              </w:numPr>
              <w:tabs>
                <w:tab w:val="left" w:pos="480"/>
              </w:tabs>
              <w:suppressAutoHyphens w:val="0"/>
              <w:spacing w:line="276" w:lineRule="auto"/>
              <w:ind w:left="530" w:right="48" w:hanging="482"/>
              <w:jc w:val="both"/>
              <w:textAlignment w:val="auto"/>
            </w:pPr>
            <w:r>
              <w:rPr>
                <w:rFonts w:ascii="標楷體" w:eastAsia="標楷體" w:hAnsi="標楷體"/>
                <w:szCs w:val="24"/>
              </w:rPr>
              <w:t>請根據協同教學期間之</w:t>
            </w:r>
            <w:r>
              <w:rPr>
                <w:rFonts w:ascii="標楷體" w:eastAsia="標楷體" w:hAnsi="標楷體"/>
                <w:szCs w:val="24"/>
                <w:u w:val="single"/>
              </w:rPr>
              <w:t>族語教學狀況及重點</w:t>
            </w:r>
            <w:r>
              <w:rPr>
                <w:rFonts w:ascii="標楷體" w:eastAsia="標楷體" w:hAnsi="標楷體"/>
                <w:szCs w:val="24"/>
              </w:rPr>
              <w:t>加以記錄，有關教學班級之</w:t>
            </w:r>
            <w:r>
              <w:rPr>
                <w:rFonts w:ascii="標楷體" w:eastAsia="標楷體" w:hAnsi="標楷體"/>
                <w:szCs w:val="24"/>
                <w:u w:val="single"/>
              </w:rPr>
              <w:t>級務處理</w:t>
            </w:r>
            <w:r>
              <w:rPr>
                <w:rFonts w:ascii="標楷體" w:eastAsia="標楷體" w:hAnsi="標楷體"/>
                <w:szCs w:val="24"/>
              </w:rPr>
              <w:t>（包括生活常規、特殊狀況、班級經營、師生互動及親師聯絡等）亦請用心觀察學習。</w:t>
            </w:r>
          </w:p>
          <w:p w14:paraId="7EA2085F" w14:textId="77777777" w:rsidR="00A45C8D" w:rsidRDefault="00000000">
            <w:pPr>
              <w:numPr>
                <w:ilvl w:val="0"/>
                <w:numId w:val="3"/>
              </w:numPr>
              <w:tabs>
                <w:tab w:val="left" w:pos="480"/>
              </w:tabs>
              <w:suppressAutoHyphens w:val="0"/>
              <w:spacing w:line="276" w:lineRule="auto"/>
              <w:ind w:left="530" w:right="48" w:hanging="482"/>
              <w:jc w:val="both"/>
              <w:textAlignment w:val="auto"/>
            </w:pPr>
            <w:r>
              <w:rPr>
                <w:rFonts w:ascii="標楷體" w:eastAsia="標楷體" w:hAnsi="標楷體"/>
                <w:szCs w:val="24"/>
              </w:rPr>
              <w:t>本紀錄表須經</w:t>
            </w:r>
            <w:r>
              <w:rPr>
                <w:rFonts w:ascii="標楷體" w:eastAsia="標楷體" w:hAnsi="標楷體"/>
                <w:szCs w:val="24"/>
                <w:u w:val="single"/>
              </w:rPr>
              <w:t>族語教師簽章</w:t>
            </w:r>
            <w:r>
              <w:rPr>
                <w:rFonts w:ascii="標楷體" w:eastAsia="標楷體" w:hAnsi="標楷體"/>
                <w:szCs w:val="24"/>
              </w:rPr>
              <w:t>，繳回臺北市原住民族教育資源中心，由中心留存供查考。</w:t>
            </w:r>
          </w:p>
        </w:tc>
      </w:tr>
      <w:tr w:rsidR="00A45C8D" w14:paraId="02B94495" w14:textId="77777777">
        <w:tblPrEx>
          <w:tblCellMar>
            <w:top w:w="0" w:type="dxa"/>
            <w:bottom w:w="0" w:type="dxa"/>
          </w:tblCellMar>
        </w:tblPrEx>
        <w:trPr>
          <w:cantSplit/>
          <w:trHeight w:val="312"/>
        </w:trPr>
        <w:tc>
          <w:tcPr>
            <w:tcW w:w="4383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BC8D56" w14:textId="77777777" w:rsidR="00A45C8D" w:rsidRDefault="00000000">
            <w:pPr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族語教師簽章</w:t>
            </w:r>
          </w:p>
        </w:tc>
        <w:tc>
          <w:tcPr>
            <w:tcW w:w="4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86C827" w14:textId="77777777" w:rsidR="00A45C8D" w:rsidRDefault="00000000">
            <w:pPr>
              <w:spacing w:line="260" w:lineRule="exact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原教中心主任簽章</w:t>
            </w:r>
            <w:r>
              <w:rPr>
                <w:rFonts w:ascii="標楷體" w:eastAsia="標楷體" w:hAnsi="標楷體"/>
                <w:sz w:val="28"/>
                <w:szCs w:val="28"/>
              </w:rPr>
              <w:t>（請核職名章）</w:t>
            </w:r>
          </w:p>
        </w:tc>
      </w:tr>
      <w:tr w:rsidR="00A45C8D" w14:paraId="08F30717" w14:textId="77777777">
        <w:tblPrEx>
          <w:tblCellMar>
            <w:top w:w="0" w:type="dxa"/>
            <w:bottom w:w="0" w:type="dxa"/>
          </w:tblCellMar>
        </w:tblPrEx>
        <w:trPr>
          <w:cantSplit/>
          <w:trHeight w:val="843"/>
        </w:trPr>
        <w:tc>
          <w:tcPr>
            <w:tcW w:w="4383" w:type="dxa"/>
            <w:gridSpan w:val="3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88CC64" w14:textId="77777777" w:rsidR="00A45C8D" w:rsidRDefault="00A45C8D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4973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15DE03" w14:textId="77777777" w:rsidR="00A45C8D" w:rsidRDefault="00A45C8D">
            <w:pPr>
              <w:spacing w:line="26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</w:tbl>
    <w:p w14:paraId="6E63A357" w14:textId="77777777" w:rsidR="00A45C8D" w:rsidRDefault="00000000">
      <w:pPr>
        <w:spacing w:line="240" w:lineRule="exact"/>
        <w:ind w:left="-566"/>
      </w:pPr>
      <w:r>
        <w:rPr>
          <w:rFonts w:ascii="標楷體" w:eastAsia="標楷體" w:hAnsi="標楷體"/>
          <w:b/>
        </w:rPr>
        <w:t xml:space="preserve">※ </w:t>
      </w:r>
      <w:r>
        <w:rPr>
          <w:rFonts w:ascii="標楷體" w:eastAsia="標楷體" w:hAnsi="標楷體"/>
          <w:b/>
          <w:bCs/>
          <w:sz w:val="20"/>
          <w:szCs w:val="20"/>
        </w:rPr>
        <w:t>1</w:t>
      </w:r>
      <w:r>
        <w:rPr>
          <w:rFonts w:ascii="標楷體" w:eastAsia="標楷體" w:hAnsi="標楷體" w:cs="新細明體o浡渀."/>
          <w:b/>
          <w:sz w:val="20"/>
          <w:szCs w:val="20"/>
        </w:rPr>
        <w:t>式</w:t>
      </w:r>
      <w:r>
        <w:rPr>
          <w:rFonts w:ascii="標楷體" w:eastAsia="標楷體" w:hAnsi="標楷體"/>
          <w:b/>
          <w:bCs/>
          <w:sz w:val="20"/>
          <w:szCs w:val="20"/>
        </w:rPr>
        <w:t>2</w:t>
      </w:r>
      <w:r>
        <w:rPr>
          <w:rFonts w:ascii="標楷體" w:eastAsia="標楷體" w:hAnsi="標楷體" w:cs="新細明體o浡渀."/>
          <w:b/>
          <w:sz w:val="20"/>
          <w:szCs w:val="20"/>
        </w:rPr>
        <w:t>份，</w:t>
      </w:r>
      <w:r>
        <w:rPr>
          <w:rFonts w:ascii="標楷體" w:eastAsia="標楷體" w:hAnsi="標楷體"/>
          <w:b/>
          <w:bCs/>
          <w:sz w:val="20"/>
          <w:szCs w:val="20"/>
        </w:rPr>
        <w:t>1</w:t>
      </w:r>
      <w:r>
        <w:rPr>
          <w:rFonts w:ascii="標楷體" w:eastAsia="標楷體" w:hAnsi="標楷體" w:cs="新細明體o浡渀."/>
          <w:b/>
          <w:sz w:val="20"/>
          <w:szCs w:val="20"/>
        </w:rPr>
        <w:t>份繳交至族語教師，</w:t>
      </w:r>
      <w:r>
        <w:rPr>
          <w:rFonts w:ascii="標楷體" w:eastAsia="標楷體" w:hAnsi="標楷體"/>
          <w:b/>
          <w:bCs/>
          <w:sz w:val="20"/>
          <w:szCs w:val="20"/>
        </w:rPr>
        <w:t>1</w:t>
      </w:r>
      <w:r>
        <w:rPr>
          <w:rFonts w:ascii="標楷體" w:eastAsia="標楷體" w:hAnsi="標楷體" w:cs="新細明體o浡渀."/>
          <w:b/>
          <w:sz w:val="20"/>
          <w:szCs w:val="20"/>
        </w:rPr>
        <w:t>份繳交至臺北市原住民族教育資源中心</w:t>
      </w:r>
    </w:p>
    <w:p w14:paraId="7F7E4453" w14:textId="77777777" w:rsidR="00A45C8D" w:rsidRDefault="00000000">
      <w:pPr>
        <w:pageBreakBefore/>
        <w:widowControl/>
        <w:suppressAutoHyphens w:val="0"/>
        <w:spacing w:line="600" w:lineRule="exact"/>
        <w:rPr>
          <w:rFonts w:ascii="標楷體" w:eastAsia="標楷體" w:hAnsi="標楷體"/>
          <w:szCs w:val="32"/>
        </w:rPr>
      </w:pPr>
      <w:r>
        <w:rPr>
          <w:rFonts w:ascii="標楷體" w:eastAsia="標楷體" w:hAnsi="標楷體"/>
          <w:szCs w:val="32"/>
        </w:rPr>
        <w:lastRenderedPageBreak/>
        <w:t>附件3</w:t>
      </w:r>
    </w:p>
    <w:p w14:paraId="2A1030F2" w14:textId="77777777" w:rsidR="00A45C8D" w:rsidRDefault="00000000">
      <w:pPr>
        <w:spacing w:line="600" w:lineRule="exact"/>
        <w:ind w:left="-658"/>
        <w:jc w:val="center"/>
      </w:pPr>
      <w:r>
        <w:rPr>
          <w:rFonts w:ascii="標楷體" w:eastAsia="標楷體" w:hAnsi="標楷體"/>
          <w:b/>
          <w:sz w:val="32"/>
        </w:rPr>
        <w:t>臺北市</w:t>
      </w:r>
      <w:r>
        <w:rPr>
          <w:rFonts w:ascii="標楷體" w:eastAsia="標楷體" w:hAnsi="標楷體"/>
          <w:b/>
          <w:sz w:val="32"/>
          <w:szCs w:val="32"/>
        </w:rPr>
        <w:t xml:space="preserve">    學年度第   學期</w:t>
      </w:r>
      <w:r>
        <w:rPr>
          <w:rFonts w:ascii="標楷體" w:eastAsia="標楷體" w:hAnsi="標楷體"/>
          <w:b/>
          <w:sz w:val="32"/>
        </w:rPr>
        <w:t>原住民族語</w:t>
      </w:r>
      <w:r>
        <w:rPr>
          <w:rFonts w:ascii="標楷體" w:eastAsia="標楷體" w:hAnsi="標楷體"/>
          <w:b/>
          <w:sz w:val="32"/>
          <w:szCs w:val="32"/>
        </w:rPr>
        <w:t>教育教學助理</w:t>
      </w:r>
      <w:r>
        <w:rPr>
          <w:rFonts w:ascii="標楷體" w:eastAsia="標楷體" w:hAnsi="標楷體"/>
          <w:b/>
          <w:sz w:val="32"/>
        </w:rPr>
        <w:t>計畫</w:t>
      </w:r>
    </w:p>
    <w:p w14:paraId="4A327314" w14:textId="77777777" w:rsidR="00A45C8D" w:rsidRDefault="00000000">
      <w:pPr>
        <w:spacing w:line="600" w:lineRule="exact"/>
        <w:ind w:left="-658"/>
        <w:jc w:val="center"/>
      </w:pPr>
      <w:r>
        <w:rPr>
          <w:rFonts w:ascii="標楷體" w:eastAsia="標楷體" w:hAnsi="標楷體"/>
          <w:b/>
          <w:sz w:val="32"/>
        </w:rPr>
        <w:t>期末報告(格式)</w:t>
      </w:r>
    </w:p>
    <w:tbl>
      <w:tblPr>
        <w:tblW w:w="9072" w:type="dxa"/>
        <w:tblInd w:w="-59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18"/>
        <w:gridCol w:w="2248"/>
        <w:gridCol w:w="870"/>
        <w:gridCol w:w="822"/>
        <w:gridCol w:w="3714"/>
      </w:tblGrid>
      <w:tr w:rsidR="00A45C8D" w14:paraId="5A3BE1FC" w14:textId="77777777">
        <w:tblPrEx>
          <w:tblCellMar>
            <w:top w:w="0" w:type="dxa"/>
            <w:bottom w:w="0" w:type="dxa"/>
          </w:tblCellMar>
        </w:tblPrEx>
        <w:trPr>
          <w:trHeight w:val="425"/>
        </w:trPr>
        <w:tc>
          <w:tcPr>
            <w:tcW w:w="1418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5A4D4" w14:textId="77777777" w:rsidR="00A45C8D" w:rsidRDefault="00000000">
            <w:pPr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/>
                <w:sz w:val="28"/>
                <w:szCs w:val="24"/>
              </w:rPr>
              <w:t>協同人員</w:t>
            </w:r>
          </w:p>
        </w:tc>
        <w:tc>
          <w:tcPr>
            <w:tcW w:w="2248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11556" w14:textId="77777777" w:rsidR="00A45C8D" w:rsidRDefault="00A45C8D">
            <w:pPr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C4030" w14:textId="77777777" w:rsidR="00A45C8D" w:rsidRDefault="00000000">
            <w:pPr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/>
                <w:sz w:val="28"/>
                <w:szCs w:val="24"/>
              </w:rPr>
              <w:t>族語教師</w:t>
            </w:r>
          </w:p>
        </w:tc>
        <w:tc>
          <w:tcPr>
            <w:tcW w:w="3714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730E8" w14:textId="77777777" w:rsidR="00A45C8D" w:rsidRDefault="00A45C8D">
            <w:pPr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A45C8D" w14:paraId="6620BBAE" w14:textId="77777777">
        <w:tblPrEx>
          <w:tblCellMar>
            <w:top w:w="0" w:type="dxa"/>
            <w:bottom w:w="0" w:type="dxa"/>
          </w:tblCellMar>
        </w:tblPrEx>
        <w:trPr>
          <w:trHeight w:val="404"/>
        </w:trPr>
        <w:tc>
          <w:tcPr>
            <w:tcW w:w="141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9791B" w14:textId="77777777" w:rsidR="00A45C8D" w:rsidRDefault="00000000">
            <w:pPr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/>
                <w:sz w:val="28"/>
                <w:szCs w:val="24"/>
              </w:rPr>
              <w:t>教學學校</w:t>
            </w:r>
          </w:p>
        </w:tc>
        <w:tc>
          <w:tcPr>
            <w:tcW w:w="2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7E49C" w14:textId="77777777" w:rsidR="00A45C8D" w:rsidRDefault="00A45C8D">
            <w:pPr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A32C8" w14:textId="77777777" w:rsidR="00A45C8D" w:rsidRDefault="00000000">
            <w:pPr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/>
                <w:sz w:val="28"/>
                <w:szCs w:val="24"/>
              </w:rPr>
              <w:t>日期/時間</w:t>
            </w:r>
          </w:p>
        </w:tc>
        <w:tc>
          <w:tcPr>
            <w:tcW w:w="3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ACABE" w14:textId="77777777" w:rsidR="00A45C8D" w:rsidRDefault="00A45C8D">
            <w:pPr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A45C8D" w14:paraId="1FFA1B30" w14:textId="77777777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5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CE857" w14:textId="77777777" w:rsidR="00A45C8D" w:rsidRDefault="00000000">
            <w:pPr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/>
                <w:sz w:val="28"/>
                <w:szCs w:val="24"/>
              </w:rPr>
              <w:t>一、參與計畫紀錄</w:t>
            </w:r>
          </w:p>
        </w:tc>
      </w:tr>
      <w:tr w:rsidR="00A45C8D" w14:paraId="4DB2111B" w14:textId="77777777">
        <w:tblPrEx>
          <w:tblCellMar>
            <w:top w:w="0" w:type="dxa"/>
            <w:bottom w:w="0" w:type="dxa"/>
          </w:tblCellMar>
        </w:tblPrEx>
        <w:trPr>
          <w:trHeight w:val="866"/>
        </w:trPr>
        <w:tc>
          <w:tcPr>
            <w:tcW w:w="9072" w:type="dxa"/>
            <w:gridSpan w:val="5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1C226" w14:textId="77777777" w:rsidR="00A45C8D" w:rsidRDefault="00A45C8D">
            <w:pPr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A45C8D" w14:paraId="1BF615B3" w14:textId="77777777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5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728D4" w14:textId="77777777" w:rsidR="00A45C8D" w:rsidRDefault="00000000">
            <w:pPr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/>
                <w:sz w:val="28"/>
                <w:szCs w:val="24"/>
              </w:rPr>
              <w:t>二、原住民族語課堂協同教學心得</w:t>
            </w:r>
          </w:p>
        </w:tc>
      </w:tr>
      <w:tr w:rsidR="00A45C8D" w14:paraId="243104DD" w14:textId="77777777">
        <w:tblPrEx>
          <w:tblCellMar>
            <w:top w:w="0" w:type="dxa"/>
            <w:bottom w:w="0" w:type="dxa"/>
          </w:tblCellMar>
        </w:tblPrEx>
        <w:trPr>
          <w:trHeight w:val="886"/>
        </w:trPr>
        <w:tc>
          <w:tcPr>
            <w:tcW w:w="9072" w:type="dxa"/>
            <w:gridSpan w:val="5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B2ED9" w14:textId="77777777" w:rsidR="00A45C8D" w:rsidRDefault="00A45C8D">
            <w:pPr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A45C8D" w14:paraId="60EB7CFD" w14:textId="77777777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5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45773" w14:textId="77777777" w:rsidR="00A45C8D" w:rsidRDefault="00000000">
            <w:pPr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/>
                <w:sz w:val="28"/>
                <w:szCs w:val="24"/>
              </w:rPr>
              <w:t>三、原住民族文化傳承與推廣參與心得</w:t>
            </w:r>
          </w:p>
        </w:tc>
      </w:tr>
      <w:tr w:rsidR="00A45C8D" w14:paraId="00A5E044" w14:textId="77777777">
        <w:tblPrEx>
          <w:tblCellMar>
            <w:top w:w="0" w:type="dxa"/>
            <w:bottom w:w="0" w:type="dxa"/>
          </w:tblCellMar>
        </w:tblPrEx>
        <w:trPr>
          <w:trHeight w:val="906"/>
        </w:trPr>
        <w:tc>
          <w:tcPr>
            <w:tcW w:w="9072" w:type="dxa"/>
            <w:gridSpan w:val="5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6E82D" w14:textId="77777777" w:rsidR="00A45C8D" w:rsidRDefault="00A45C8D">
            <w:pPr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A45C8D" w14:paraId="70AB6C73" w14:textId="77777777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5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942FA" w14:textId="77777777" w:rsidR="00A45C8D" w:rsidRDefault="00000000">
            <w:pPr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/>
                <w:sz w:val="28"/>
                <w:szCs w:val="24"/>
              </w:rPr>
              <w:t>四、參與計畫總心得</w:t>
            </w:r>
          </w:p>
        </w:tc>
      </w:tr>
      <w:tr w:rsidR="00A45C8D" w14:paraId="20633614" w14:textId="77777777">
        <w:tblPrEx>
          <w:tblCellMar>
            <w:top w:w="0" w:type="dxa"/>
            <w:bottom w:w="0" w:type="dxa"/>
          </w:tblCellMar>
        </w:tblPrEx>
        <w:trPr>
          <w:trHeight w:val="962"/>
        </w:trPr>
        <w:tc>
          <w:tcPr>
            <w:tcW w:w="9072" w:type="dxa"/>
            <w:gridSpan w:val="5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C7847" w14:textId="77777777" w:rsidR="00A45C8D" w:rsidRDefault="00000000">
            <w:pPr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/>
                <w:sz w:val="28"/>
                <w:szCs w:val="24"/>
              </w:rPr>
              <w:t xml:space="preserve">1.所學新知 </w:t>
            </w:r>
          </w:p>
          <w:p w14:paraId="0B4F296B" w14:textId="77777777" w:rsidR="00A45C8D" w:rsidRDefault="00000000">
            <w:pPr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/>
                <w:sz w:val="28"/>
                <w:szCs w:val="24"/>
              </w:rPr>
              <w:t xml:space="preserve">2.所遇之困難 </w:t>
            </w:r>
          </w:p>
          <w:p w14:paraId="76F49774" w14:textId="77777777" w:rsidR="00A45C8D" w:rsidRDefault="00000000">
            <w:r>
              <w:rPr>
                <w:rFonts w:ascii="標楷體" w:eastAsia="標楷體" w:hAnsi="標楷體"/>
                <w:sz w:val="28"/>
                <w:szCs w:val="24"/>
              </w:rPr>
              <w:t>3.問題的解決方法</w:t>
            </w:r>
          </w:p>
        </w:tc>
      </w:tr>
      <w:tr w:rsidR="00A45C8D" w14:paraId="3C094F51" w14:textId="77777777">
        <w:tblPrEx>
          <w:tblCellMar>
            <w:top w:w="0" w:type="dxa"/>
            <w:bottom w:w="0" w:type="dxa"/>
          </w:tblCellMar>
        </w:tblPrEx>
        <w:trPr>
          <w:trHeight w:val="301"/>
        </w:trPr>
        <w:tc>
          <w:tcPr>
            <w:tcW w:w="9072" w:type="dxa"/>
            <w:gridSpan w:val="5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E5756" w14:textId="77777777" w:rsidR="00A45C8D" w:rsidRDefault="00000000">
            <w:pPr>
              <w:jc w:val="center"/>
            </w:pPr>
            <w:r>
              <w:rPr>
                <w:rFonts w:ascii="標楷體" w:eastAsia="標楷體" w:hAnsi="標楷體"/>
                <w:sz w:val="28"/>
                <w:szCs w:val="24"/>
              </w:rPr>
              <w:t>活動照片</w:t>
            </w:r>
          </w:p>
        </w:tc>
      </w:tr>
      <w:tr w:rsidR="00A45C8D" w14:paraId="629AB449" w14:textId="77777777">
        <w:tblPrEx>
          <w:tblCellMar>
            <w:top w:w="0" w:type="dxa"/>
            <w:bottom w:w="0" w:type="dxa"/>
          </w:tblCellMar>
        </w:tblPrEx>
        <w:trPr>
          <w:trHeight w:val="1238"/>
        </w:trPr>
        <w:tc>
          <w:tcPr>
            <w:tcW w:w="4536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49E6E" w14:textId="77777777" w:rsidR="00A45C8D" w:rsidRDefault="00A45C8D">
            <w:pPr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45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AED128" w14:textId="77777777" w:rsidR="00A45C8D" w:rsidRDefault="00A45C8D">
            <w:pPr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A45C8D" w14:paraId="5EBAE039" w14:textId="77777777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4536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33CAB" w14:textId="77777777" w:rsidR="00A45C8D" w:rsidRDefault="00000000">
            <w:r>
              <w:rPr>
                <w:rFonts w:ascii="標楷體" w:eastAsia="標楷體" w:hAnsi="標楷體"/>
                <w:sz w:val="28"/>
                <w:szCs w:val="24"/>
              </w:rPr>
              <w:t>說明：</w:t>
            </w:r>
          </w:p>
        </w:tc>
        <w:tc>
          <w:tcPr>
            <w:tcW w:w="45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B5864" w14:textId="77777777" w:rsidR="00A45C8D" w:rsidRDefault="00000000">
            <w:r>
              <w:rPr>
                <w:rFonts w:ascii="標楷體" w:eastAsia="標楷體" w:hAnsi="標楷體"/>
                <w:sz w:val="28"/>
                <w:szCs w:val="24"/>
              </w:rPr>
              <w:t>說明：</w:t>
            </w:r>
          </w:p>
        </w:tc>
      </w:tr>
      <w:tr w:rsidR="00A45C8D" w14:paraId="2D2D5B4F" w14:textId="77777777">
        <w:tblPrEx>
          <w:tblCellMar>
            <w:top w:w="0" w:type="dxa"/>
            <w:bottom w:w="0" w:type="dxa"/>
          </w:tblCellMar>
        </w:tblPrEx>
        <w:trPr>
          <w:trHeight w:val="1204"/>
        </w:trPr>
        <w:tc>
          <w:tcPr>
            <w:tcW w:w="4536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8DA20" w14:textId="77777777" w:rsidR="00A45C8D" w:rsidRDefault="00A45C8D">
            <w:pPr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45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4DB4A" w14:textId="77777777" w:rsidR="00A45C8D" w:rsidRDefault="00A45C8D">
            <w:pPr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A45C8D" w14:paraId="7273FFAB" w14:textId="77777777">
        <w:tblPrEx>
          <w:tblCellMar>
            <w:top w:w="0" w:type="dxa"/>
            <w:bottom w:w="0" w:type="dxa"/>
          </w:tblCellMar>
        </w:tblPrEx>
        <w:trPr>
          <w:trHeight w:val="363"/>
        </w:trPr>
        <w:tc>
          <w:tcPr>
            <w:tcW w:w="4536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4ACBB" w14:textId="77777777" w:rsidR="00A45C8D" w:rsidRDefault="00000000">
            <w:r>
              <w:rPr>
                <w:rFonts w:ascii="標楷體" w:eastAsia="標楷體" w:hAnsi="標楷體"/>
                <w:sz w:val="28"/>
                <w:szCs w:val="24"/>
              </w:rPr>
              <w:t>說明：</w:t>
            </w:r>
          </w:p>
        </w:tc>
        <w:tc>
          <w:tcPr>
            <w:tcW w:w="45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36343" w14:textId="77777777" w:rsidR="00A45C8D" w:rsidRDefault="00000000">
            <w:r>
              <w:rPr>
                <w:rFonts w:ascii="標楷體" w:eastAsia="標楷體" w:hAnsi="標楷體"/>
                <w:sz w:val="28"/>
                <w:szCs w:val="24"/>
              </w:rPr>
              <w:t>說明：</w:t>
            </w:r>
          </w:p>
        </w:tc>
      </w:tr>
      <w:tr w:rsidR="00A45C8D" w14:paraId="0752B9E7" w14:textId="77777777">
        <w:tblPrEx>
          <w:tblCellMar>
            <w:top w:w="0" w:type="dxa"/>
            <w:bottom w:w="0" w:type="dxa"/>
          </w:tblCellMar>
        </w:tblPrEx>
        <w:trPr>
          <w:trHeight w:val="1171"/>
        </w:trPr>
        <w:tc>
          <w:tcPr>
            <w:tcW w:w="4536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4268D" w14:textId="77777777" w:rsidR="00A45C8D" w:rsidRDefault="00A45C8D">
            <w:pPr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45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7CA8F" w14:textId="77777777" w:rsidR="00A45C8D" w:rsidRDefault="00A45C8D">
            <w:pPr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A45C8D" w14:paraId="1A928BED" w14:textId="77777777">
        <w:tblPrEx>
          <w:tblCellMar>
            <w:top w:w="0" w:type="dxa"/>
            <w:bottom w:w="0" w:type="dxa"/>
          </w:tblCellMar>
        </w:tblPrEx>
        <w:trPr>
          <w:trHeight w:val="273"/>
        </w:trPr>
        <w:tc>
          <w:tcPr>
            <w:tcW w:w="4536" w:type="dxa"/>
            <w:gridSpan w:val="3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B28067" w14:textId="77777777" w:rsidR="00A45C8D" w:rsidRDefault="00000000">
            <w:r>
              <w:rPr>
                <w:rFonts w:ascii="標楷體" w:eastAsia="標楷體" w:hAnsi="標楷體"/>
                <w:sz w:val="28"/>
                <w:szCs w:val="24"/>
              </w:rPr>
              <w:t>說明：</w:t>
            </w:r>
          </w:p>
        </w:tc>
        <w:tc>
          <w:tcPr>
            <w:tcW w:w="4536" w:type="dxa"/>
            <w:gridSpan w:val="2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4ACB5" w14:textId="77777777" w:rsidR="00A45C8D" w:rsidRDefault="00000000">
            <w:r>
              <w:rPr>
                <w:rFonts w:ascii="標楷體" w:eastAsia="標楷體" w:hAnsi="標楷體"/>
                <w:sz w:val="28"/>
                <w:szCs w:val="24"/>
              </w:rPr>
              <w:t>說明：</w:t>
            </w:r>
          </w:p>
        </w:tc>
      </w:tr>
    </w:tbl>
    <w:p w14:paraId="030EB35B" w14:textId="77777777" w:rsidR="00A45C8D" w:rsidRDefault="00A45C8D">
      <w:pPr>
        <w:pStyle w:val="aa"/>
        <w:tabs>
          <w:tab w:val="left" w:pos="3170"/>
          <w:tab w:val="left" w:pos="4046"/>
          <w:tab w:val="left" w:pos="6688"/>
        </w:tabs>
        <w:spacing w:before="104" w:after="42" w:line="240" w:lineRule="exact"/>
        <w:ind w:right="2359"/>
        <w:rPr>
          <w:rFonts w:ascii="標楷體" w:eastAsia="標楷體" w:hAnsi="標楷體"/>
        </w:rPr>
      </w:pPr>
    </w:p>
    <w:p w14:paraId="66035CA2" w14:textId="77777777" w:rsidR="00A45C8D" w:rsidRDefault="00A45C8D">
      <w:pPr>
        <w:pStyle w:val="aa"/>
        <w:tabs>
          <w:tab w:val="left" w:pos="3170"/>
          <w:tab w:val="left" w:pos="4046"/>
          <w:tab w:val="left" w:pos="6688"/>
        </w:tabs>
        <w:spacing w:before="104" w:after="42" w:line="240" w:lineRule="exact"/>
        <w:ind w:right="2359"/>
        <w:rPr>
          <w:rFonts w:ascii="標楷體" w:eastAsia="標楷體" w:hAnsi="標楷體"/>
        </w:rPr>
      </w:pPr>
    </w:p>
    <w:p w14:paraId="2A05A3FF" w14:textId="77777777" w:rsidR="00A45C8D" w:rsidRDefault="00A45C8D">
      <w:pPr>
        <w:pStyle w:val="aa"/>
        <w:tabs>
          <w:tab w:val="left" w:pos="3170"/>
          <w:tab w:val="left" w:pos="4046"/>
          <w:tab w:val="left" w:pos="6688"/>
        </w:tabs>
        <w:spacing w:before="104" w:after="42" w:line="240" w:lineRule="exact"/>
        <w:ind w:right="2359"/>
        <w:rPr>
          <w:rFonts w:ascii="標楷體" w:eastAsia="標楷體" w:hAnsi="標楷體"/>
        </w:rPr>
      </w:pPr>
    </w:p>
    <w:p w14:paraId="357142C2" w14:textId="77777777" w:rsidR="00A45C8D" w:rsidRDefault="00000000">
      <w:pPr>
        <w:pStyle w:val="aa"/>
        <w:tabs>
          <w:tab w:val="left" w:pos="3170"/>
          <w:tab w:val="left" w:pos="4046"/>
          <w:tab w:val="left" w:pos="6688"/>
        </w:tabs>
        <w:spacing w:before="104" w:after="42" w:line="240" w:lineRule="exact"/>
        <w:ind w:right="2359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附件4</w:t>
      </w:r>
    </w:p>
    <w:tbl>
      <w:tblPr>
        <w:tblW w:w="9709" w:type="dxa"/>
        <w:tblInd w:w="-88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6"/>
        <w:gridCol w:w="668"/>
        <w:gridCol w:w="254"/>
        <w:gridCol w:w="1731"/>
        <w:gridCol w:w="1276"/>
        <w:gridCol w:w="2268"/>
        <w:gridCol w:w="708"/>
        <w:gridCol w:w="2308"/>
      </w:tblGrid>
      <w:tr w:rsidR="00A45C8D" w14:paraId="003CAE8E" w14:textId="77777777">
        <w:tblPrEx>
          <w:tblCellMar>
            <w:top w:w="0" w:type="dxa"/>
            <w:bottom w:w="0" w:type="dxa"/>
          </w:tblCellMar>
        </w:tblPrEx>
        <w:trPr>
          <w:cantSplit/>
          <w:trHeight w:val="649"/>
        </w:trPr>
        <w:tc>
          <w:tcPr>
            <w:tcW w:w="9709" w:type="dxa"/>
            <w:gridSpan w:val="8"/>
            <w:tcBorders>
              <w:top w:val="single" w:sz="2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1ACD24" w14:textId="77777777" w:rsidR="00A45C8D" w:rsidRDefault="00000000">
            <w:pPr>
              <w:spacing w:line="400" w:lineRule="exact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/>
                <w:sz w:val="40"/>
                <w:szCs w:val="40"/>
              </w:rPr>
              <w:t>兼職申請書</w:t>
            </w:r>
          </w:p>
        </w:tc>
      </w:tr>
      <w:tr w:rsidR="00A45C8D" w14:paraId="457A503B" w14:textId="77777777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1418" w:type="dxa"/>
            <w:gridSpan w:val="3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013436" w14:textId="77777777" w:rsidR="00A45C8D" w:rsidRDefault="00000000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兼職態樣</w:t>
            </w:r>
          </w:p>
        </w:tc>
        <w:tc>
          <w:tcPr>
            <w:tcW w:w="82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3CBF0E" w14:textId="77777777" w:rsidR="00A45C8D" w:rsidRDefault="00000000">
            <w:pPr>
              <w:spacing w:line="480" w:lineRule="exact"/>
            </w:pPr>
            <w:r>
              <w:rPr>
                <w:rFonts w:ascii="標楷體" w:eastAsia="標楷體" w:hAnsi="標楷體"/>
                <w:sz w:val="28"/>
                <w:szCs w:val="28"/>
              </w:rPr>
              <w:t>參與臺北市    學年度第  學期原住民族語教育教學助理計畫</w:t>
            </w:r>
          </w:p>
        </w:tc>
      </w:tr>
      <w:tr w:rsidR="00A45C8D" w14:paraId="386141D2" w14:textId="77777777">
        <w:tblPrEx>
          <w:tblCellMar>
            <w:top w:w="0" w:type="dxa"/>
            <w:bottom w:w="0" w:type="dxa"/>
          </w:tblCellMar>
        </w:tblPrEx>
        <w:trPr>
          <w:cantSplit/>
          <w:trHeight w:val="696"/>
        </w:trPr>
        <w:tc>
          <w:tcPr>
            <w:tcW w:w="1418" w:type="dxa"/>
            <w:gridSpan w:val="3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64C09A" w14:textId="77777777" w:rsidR="00A45C8D" w:rsidRDefault="00000000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期間</w:t>
            </w:r>
          </w:p>
        </w:tc>
        <w:tc>
          <w:tcPr>
            <w:tcW w:w="82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3D8D44" w14:textId="77777777" w:rsidR="00A45C8D" w:rsidRDefault="00000000">
            <w:pPr>
              <w:spacing w:line="400" w:lineRule="exact"/>
            </w:pPr>
            <w:r>
              <w:rPr>
                <w:rFonts w:ascii="標楷體" w:eastAsia="標楷體" w:hAnsi="標楷體"/>
                <w:sz w:val="28"/>
                <w:szCs w:val="28"/>
              </w:rPr>
              <w:t>自民國    年  月   日至    年  月  日</w:t>
            </w:r>
          </w:p>
        </w:tc>
      </w:tr>
      <w:tr w:rsidR="00A45C8D" w14:paraId="27ED14B0" w14:textId="77777777">
        <w:tblPrEx>
          <w:tblCellMar>
            <w:top w:w="0" w:type="dxa"/>
            <w:bottom w:w="0" w:type="dxa"/>
          </w:tblCellMar>
        </w:tblPrEx>
        <w:trPr>
          <w:cantSplit/>
          <w:trHeight w:val="978"/>
        </w:trPr>
        <w:tc>
          <w:tcPr>
            <w:tcW w:w="1418" w:type="dxa"/>
            <w:gridSpan w:val="3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26EE88" w14:textId="77777777" w:rsidR="00A45C8D" w:rsidRDefault="00000000">
            <w:pPr>
              <w:spacing w:line="400" w:lineRule="exact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計畫內容</w:t>
            </w:r>
          </w:p>
        </w:tc>
        <w:tc>
          <w:tcPr>
            <w:tcW w:w="82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9997B2" w14:textId="77777777" w:rsidR="00A45C8D" w:rsidRDefault="0000000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原住民族語教學助理每週參與計畫12小時，業務項目如下:</w:t>
            </w:r>
          </w:p>
          <w:p w14:paraId="055D5BAA" w14:textId="77777777" w:rsidR="00A45C8D" w:rsidRDefault="00000000">
            <w:pPr>
              <w:spacing w:line="400" w:lineRule="exact"/>
            </w:pPr>
            <w:r>
              <w:rPr>
                <w:rFonts w:ascii="標楷體" w:eastAsia="標楷體" w:hAnsi="標楷體"/>
                <w:sz w:val="28"/>
                <w:szCs w:val="28"/>
              </w:rPr>
              <w:t>一、族語協同教學及教學觀摩</w:t>
            </w:r>
            <w:r>
              <w:rPr>
                <w:rFonts w:ascii="新細明體" w:hAnsi="新細明體"/>
                <w:sz w:val="28"/>
                <w:szCs w:val="28"/>
              </w:rPr>
              <w:t>：</w:t>
            </w:r>
            <w:r>
              <w:rPr>
                <w:rFonts w:ascii="標楷體" w:eastAsia="標楷體" w:hAnsi="標楷體"/>
                <w:sz w:val="28"/>
                <w:szCs w:val="28"/>
              </w:rPr>
              <w:t>跟隨臺北市族語教師至本市國民中學小學進行原住民族語協同教學。</w:t>
            </w:r>
          </w:p>
          <w:p w14:paraId="69922D9F" w14:textId="77777777" w:rsidR="00A45C8D" w:rsidRDefault="0000000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二、原住民族文化傳承與推廣：參與及觀摩臺北市原教中心辦理相關研習及活動。</w:t>
            </w:r>
          </w:p>
        </w:tc>
      </w:tr>
      <w:tr w:rsidR="00A45C8D" w14:paraId="5FEF92BA" w14:textId="77777777">
        <w:tblPrEx>
          <w:tblCellMar>
            <w:top w:w="0" w:type="dxa"/>
            <w:bottom w:w="0" w:type="dxa"/>
          </w:tblCellMar>
        </w:tblPrEx>
        <w:trPr>
          <w:cantSplit/>
          <w:trHeight w:val="533"/>
        </w:trPr>
        <w:tc>
          <w:tcPr>
            <w:tcW w:w="1418" w:type="dxa"/>
            <w:gridSpan w:val="3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3F7B4E" w14:textId="77777777" w:rsidR="00A45C8D" w:rsidRDefault="00000000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計畫時間</w:t>
            </w:r>
          </w:p>
        </w:tc>
        <w:tc>
          <w:tcPr>
            <w:tcW w:w="82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76A313C" w14:textId="77777777" w:rsidR="00A45C8D" w:rsidRDefault="00000000">
            <w:pPr>
              <w:spacing w:line="480" w:lineRule="exact"/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每週12小時 　　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　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　　　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　　　　　</w:t>
            </w:r>
          </w:p>
        </w:tc>
      </w:tr>
      <w:tr w:rsidR="00A45C8D" w14:paraId="3094EA53" w14:textId="77777777">
        <w:tblPrEx>
          <w:tblCellMar>
            <w:top w:w="0" w:type="dxa"/>
            <w:bottom w:w="0" w:type="dxa"/>
          </w:tblCellMar>
        </w:tblPrEx>
        <w:trPr>
          <w:cantSplit/>
          <w:trHeight w:val="568"/>
        </w:trPr>
        <w:tc>
          <w:tcPr>
            <w:tcW w:w="1418" w:type="dxa"/>
            <w:gridSpan w:val="3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DCD1CD" w14:textId="77777777" w:rsidR="00A45C8D" w:rsidRDefault="00000000">
            <w:pPr>
              <w:spacing w:line="400" w:lineRule="exact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領受報酬</w:t>
            </w:r>
          </w:p>
        </w:tc>
        <w:tc>
          <w:tcPr>
            <w:tcW w:w="82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694BFD" w14:textId="77777777" w:rsidR="00A45C8D" w:rsidRDefault="00000000">
            <w:pPr>
              <w:spacing w:line="480" w:lineRule="exact"/>
            </w:pPr>
            <w:r>
              <w:rPr>
                <w:rFonts w:ascii="標楷體" w:eastAsia="標楷體" w:hAnsi="標楷體"/>
                <w:sz w:val="28"/>
                <w:szCs w:val="28"/>
              </w:rPr>
              <w:t>每小時    元</w:t>
            </w:r>
          </w:p>
        </w:tc>
      </w:tr>
      <w:tr w:rsidR="00A45C8D" w14:paraId="24DC4972" w14:textId="77777777">
        <w:tblPrEx>
          <w:tblCellMar>
            <w:top w:w="0" w:type="dxa"/>
            <w:bottom w:w="0" w:type="dxa"/>
          </w:tblCellMar>
        </w:tblPrEx>
        <w:trPr>
          <w:cantSplit/>
          <w:trHeight w:val="842"/>
        </w:trPr>
        <w:tc>
          <w:tcPr>
            <w:tcW w:w="496" w:type="dxa"/>
            <w:vMerge w:val="restart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EE3B95" w14:textId="77777777" w:rsidR="00A45C8D" w:rsidRDefault="0000000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申請人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709D44" w14:textId="77777777" w:rsidR="00A45C8D" w:rsidRDefault="0000000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單位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4E2740" w14:textId="77777777" w:rsidR="00A45C8D" w:rsidRDefault="00A45C8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448B29" w14:textId="77777777" w:rsidR="00A45C8D" w:rsidRDefault="0000000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單位主管</w:t>
            </w:r>
          </w:p>
          <w:p w14:paraId="319B4D42" w14:textId="77777777" w:rsidR="00A45C8D" w:rsidRDefault="0000000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簽註意見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EF9AA5" w14:textId="77777777" w:rsidR="00A45C8D" w:rsidRDefault="00A45C8D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0C7239" w14:textId="77777777" w:rsidR="00A45C8D" w:rsidRDefault="0000000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批示</w:t>
            </w:r>
          </w:p>
        </w:tc>
        <w:tc>
          <w:tcPr>
            <w:tcW w:w="23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86DD15" w14:textId="77777777" w:rsidR="00A45C8D" w:rsidRDefault="00A45C8D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45C8D" w14:paraId="76CA1AA1" w14:textId="77777777">
        <w:tblPrEx>
          <w:tblCellMar>
            <w:top w:w="0" w:type="dxa"/>
            <w:bottom w:w="0" w:type="dxa"/>
          </w:tblCellMar>
        </w:tblPrEx>
        <w:trPr>
          <w:cantSplit/>
          <w:trHeight w:val="417"/>
        </w:trPr>
        <w:tc>
          <w:tcPr>
            <w:tcW w:w="496" w:type="dxa"/>
            <w:vMerge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FA5396" w14:textId="77777777" w:rsidR="00A45C8D" w:rsidRDefault="00A45C8D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656BAB" w14:textId="77777777" w:rsidR="00A45C8D" w:rsidRDefault="0000000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職稱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E07895" w14:textId="77777777" w:rsidR="00A45C8D" w:rsidRDefault="00A45C8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7EB08A" w14:textId="77777777" w:rsidR="00A45C8D" w:rsidRDefault="00A45C8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4771C1" w14:textId="77777777" w:rsidR="00A45C8D" w:rsidRDefault="00A45C8D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E3C7DD" w14:textId="77777777" w:rsidR="00A45C8D" w:rsidRDefault="00A45C8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773F74" w14:textId="77777777" w:rsidR="00A45C8D" w:rsidRDefault="00A45C8D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45C8D" w14:paraId="057129AA" w14:textId="77777777">
        <w:tblPrEx>
          <w:tblCellMar>
            <w:top w:w="0" w:type="dxa"/>
            <w:bottom w:w="0" w:type="dxa"/>
          </w:tblCellMar>
        </w:tblPrEx>
        <w:trPr>
          <w:cantSplit/>
          <w:trHeight w:val="400"/>
        </w:trPr>
        <w:tc>
          <w:tcPr>
            <w:tcW w:w="496" w:type="dxa"/>
            <w:vMerge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6C9C5B" w14:textId="77777777" w:rsidR="00A45C8D" w:rsidRDefault="00A45C8D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B7314A" w14:textId="77777777" w:rsidR="00A45C8D" w:rsidRDefault="00A45C8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EAC2BF" w14:textId="77777777" w:rsidR="00A45C8D" w:rsidRDefault="00A45C8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3DCB37" w14:textId="77777777" w:rsidR="00A45C8D" w:rsidRDefault="0000000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人事單位</w:t>
            </w:r>
          </w:p>
          <w:p w14:paraId="27A9CECE" w14:textId="77777777" w:rsidR="00A45C8D" w:rsidRDefault="0000000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簽註意見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6F75CD" w14:textId="77777777" w:rsidR="00A45C8D" w:rsidRDefault="00A45C8D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06FF75" w14:textId="77777777" w:rsidR="00A45C8D" w:rsidRDefault="00A45C8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82F801" w14:textId="77777777" w:rsidR="00A45C8D" w:rsidRDefault="00A45C8D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45C8D" w14:paraId="29380F86" w14:textId="77777777">
        <w:tblPrEx>
          <w:tblCellMar>
            <w:top w:w="0" w:type="dxa"/>
            <w:bottom w:w="0" w:type="dxa"/>
          </w:tblCellMar>
        </w:tblPrEx>
        <w:trPr>
          <w:cantSplit/>
          <w:trHeight w:val="724"/>
        </w:trPr>
        <w:tc>
          <w:tcPr>
            <w:tcW w:w="496" w:type="dxa"/>
            <w:vMerge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58166E" w14:textId="77777777" w:rsidR="00A45C8D" w:rsidRDefault="00A45C8D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61523B" w14:textId="77777777" w:rsidR="00A45C8D" w:rsidRDefault="0000000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姓名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9C53DD" w14:textId="77777777" w:rsidR="00A45C8D" w:rsidRDefault="00A45C8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4A0221" w14:textId="77777777" w:rsidR="00A45C8D" w:rsidRDefault="00A45C8D">
            <w:pPr>
              <w:spacing w:line="400" w:lineRule="exact"/>
              <w:jc w:val="center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40725A" w14:textId="77777777" w:rsidR="00A45C8D" w:rsidRDefault="00A45C8D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6F8950" w14:textId="77777777" w:rsidR="00A45C8D" w:rsidRDefault="00A45C8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F398C1" w14:textId="77777777" w:rsidR="00A45C8D" w:rsidRDefault="00A45C8D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45C8D" w14:paraId="3AB33F08" w14:textId="77777777">
        <w:tblPrEx>
          <w:tblCellMar>
            <w:top w:w="0" w:type="dxa"/>
            <w:bottom w:w="0" w:type="dxa"/>
          </w:tblCellMar>
        </w:tblPrEx>
        <w:trPr>
          <w:cantSplit/>
          <w:trHeight w:val="550"/>
        </w:trPr>
        <w:tc>
          <w:tcPr>
            <w:tcW w:w="1164" w:type="dxa"/>
            <w:gridSpan w:val="2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B85D05" w14:textId="77777777" w:rsidR="00A45C8D" w:rsidRDefault="0000000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填表</w:t>
            </w:r>
          </w:p>
          <w:p w14:paraId="49D584BF" w14:textId="77777777" w:rsidR="00A45C8D" w:rsidRDefault="0000000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日期</w:t>
            </w:r>
          </w:p>
        </w:tc>
        <w:tc>
          <w:tcPr>
            <w:tcW w:w="854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F527DDD" w14:textId="77777777" w:rsidR="00A45C8D" w:rsidRDefault="0000000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中 華 民 國    　 年  　  月   　 日</w:t>
            </w:r>
          </w:p>
        </w:tc>
      </w:tr>
      <w:tr w:rsidR="00A45C8D" w14:paraId="500FFD39" w14:textId="77777777">
        <w:tblPrEx>
          <w:tblCellMar>
            <w:top w:w="0" w:type="dxa"/>
            <w:bottom w:w="0" w:type="dxa"/>
          </w:tblCellMar>
        </w:tblPrEx>
        <w:trPr>
          <w:cantSplit/>
          <w:trHeight w:val="1977"/>
        </w:trPr>
        <w:tc>
          <w:tcPr>
            <w:tcW w:w="9709" w:type="dxa"/>
            <w:gridSpan w:val="8"/>
            <w:tcBorders>
              <w:top w:val="single" w:sz="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85F525" w14:textId="77777777" w:rsidR="00A45C8D" w:rsidRDefault="00000000">
            <w:pPr>
              <w:spacing w:line="28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說明：</w:t>
            </w:r>
          </w:p>
          <w:p w14:paraId="731A3ABF" w14:textId="77777777" w:rsidR="00A45C8D" w:rsidRDefault="00000000">
            <w:pPr>
              <w:pStyle w:val="a3"/>
              <w:numPr>
                <w:ilvl w:val="1"/>
                <w:numId w:val="1"/>
              </w:num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各欄記載事項，服務機關(構)或上級機關(構)得視需要於事前或事後查證。</w:t>
            </w:r>
          </w:p>
          <w:p w14:paraId="504C94F7" w14:textId="77777777" w:rsidR="00A45C8D" w:rsidRDefault="00000000">
            <w:pPr>
              <w:pStyle w:val="a3"/>
              <w:numPr>
                <w:ilvl w:val="1"/>
                <w:numId w:val="1"/>
              </w:num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申請人為機關(構)內所屬人員者，由服務機關(構)首長批示。申請人為機關首長者，由上級機關(構)人事單位簽註意見(單位主管欄無須簽註），並由上級機關(構)首長批示。各機關(構)因實施分層負責制度，就兼職之同意事項已授權各級主管人員得逕行決定或代行時，由被授權人批示。</w:t>
            </w:r>
          </w:p>
          <w:p w14:paraId="24FBB102" w14:textId="77777777" w:rsidR="00A45C8D" w:rsidRDefault="00000000">
            <w:pPr>
              <w:pStyle w:val="a3"/>
              <w:numPr>
                <w:ilvl w:val="1"/>
                <w:numId w:val="1"/>
              </w:num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報酬係指兼職受有金錢給與或非金錢之其他利益而言，但從事該項兼職所需支付之必要支出，如交通費、實報實銷之住宿費、餐費等，則非屬報酬範圍。</w:t>
            </w:r>
          </w:p>
          <w:p w14:paraId="66C25511" w14:textId="77777777" w:rsidR="00A45C8D" w:rsidRDefault="00000000">
            <w:pPr>
              <w:pStyle w:val="a3"/>
              <w:numPr>
                <w:ilvl w:val="1"/>
                <w:numId w:val="1"/>
              </w:num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一份申請書以申請一個兼職為限。</w:t>
            </w:r>
          </w:p>
          <w:p w14:paraId="484667FC" w14:textId="77777777" w:rsidR="00A45C8D" w:rsidRDefault="00000000">
            <w:pPr>
              <w:pStyle w:val="a3"/>
              <w:numPr>
                <w:ilvl w:val="1"/>
                <w:numId w:val="1"/>
              </w:num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本申請書批示後，正本由人事單位存查，影本隨申請文件繳交。</w:t>
            </w:r>
          </w:p>
        </w:tc>
      </w:tr>
    </w:tbl>
    <w:p w14:paraId="107242E9" w14:textId="77777777" w:rsidR="00A45C8D" w:rsidRDefault="00A45C8D">
      <w:pPr>
        <w:spacing w:line="280" w:lineRule="exact"/>
        <w:rPr>
          <w:rFonts w:ascii="Times New Roman" w:hAnsi="Times New Roman"/>
          <w:szCs w:val="24"/>
        </w:rPr>
      </w:pPr>
    </w:p>
    <w:p w14:paraId="0A7D97E6" w14:textId="77777777" w:rsidR="00A45C8D" w:rsidRDefault="00A45C8D">
      <w:pPr>
        <w:pStyle w:val="aa"/>
        <w:tabs>
          <w:tab w:val="left" w:pos="3170"/>
          <w:tab w:val="left" w:pos="4046"/>
          <w:tab w:val="left" w:pos="6688"/>
        </w:tabs>
        <w:spacing w:before="104" w:after="42" w:line="240" w:lineRule="exact"/>
        <w:ind w:right="2359"/>
        <w:rPr>
          <w:rFonts w:ascii="標楷體" w:eastAsia="標楷體" w:hAnsi="標楷體"/>
          <w:sz w:val="24"/>
          <w:szCs w:val="24"/>
        </w:rPr>
      </w:pPr>
    </w:p>
    <w:p w14:paraId="0F390F53" w14:textId="77777777" w:rsidR="00A45C8D" w:rsidRDefault="00A45C8D">
      <w:pPr>
        <w:pageBreakBefore/>
        <w:widowControl/>
        <w:suppressAutoHyphens w:val="0"/>
        <w:jc w:val="center"/>
        <w:rPr>
          <w:rFonts w:ascii="標楷體" w:eastAsia="標楷體" w:hAnsi="標楷體"/>
          <w:szCs w:val="24"/>
        </w:rPr>
      </w:pPr>
    </w:p>
    <w:p w14:paraId="1B0DA28B" w14:textId="77777777" w:rsidR="00A45C8D" w:rsidRDefault="00000000">
      <w:pPr>
        <w:widowControl/>
        <w:suppressAutoHyphens w:val="0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/>
          <w:b/>
          <w:szCs w:val="24"/>
        </w:rPr>
        <w:t>附件5</w:t>
      </w:r>
    </w:p>
    <w:p w14:paraId="75217B98" w14:textId="77777777" w:rsidR="00A45C8D" w:rsidRDefault="00000000">
      <w:pPr>
        <w:widowControl/>
        <w:suppressAutoHyphens w:val="0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/>
          <w:b/>
          <w:sz w:val="36"/>
          <w:szCs w:val="36"/>
        </w:rPr>
        <w:t>臺北市原住民族語教育教學助理計畫</w:t>
      </w:r>
    </w:p>
    <w:p w14:paraId="208F72E7" w14:textId="77777777" w:rsidR="00A45C8D" w:rsidRDefault="00000000">
      <w:pPr>
        <w:widowControl/>
        <w:suppressAutoHyphens w:val="0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/>
          <w:b/>
          <w:sz w:val="36"/>
          <w:szCs w:val="36"/>
        </w:rPr>
        <w:t>115學年度第1學期辦理期程及細則</w:t>
      </w:r>
    </w:p>
    <w:p w14:paraId="3A37C4FC" w14:textId="77777777" w:rsidR="00A45C8D" w:rsidRDefault="00000000">
      <w:pPr>
        <w:spacing w:line="500" w:lineRule="exact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/>
          <w:sz w:val="28"/>
          <w:szCs w:val="24"/>
        </w:rPr>
        <w:t>一、申請期程</w:t>
      </w:r>
    </w:p>
    <w:p w14:paraId="088CD2D0" w14:textId="77777777" w:rsidR="00A45C8D" w:rsidRDefault="00000000">
      <w:pPr>
        <w:pStyle w:val="a3"/>
        <w:spacing w:line="500" w:lineRule="exact"/>
        <w:ind w:left="960"/>
      </w:pPr>
      <w:r>
        <w:rPr>
          <w:rFonts w:ascii="標楷體" w:eastAsia="標楷體" w:hAnsi="標楷體"/>
        </w:rPr>
        <w:t>(一)申請期限：即日起至115年8月27日（星期四）。</w:t>
      </w:r>
    </w:p>
    <w:p w14:paraId="1D80322F" w14:textId="77777777" w:rsidR="00A45C8D" w:rsidRDefault="00000000">
      <w:pPr>
        <w:pStyle w:val="a3"/>
        <w:spacing w:line="500" w:lineRule="exact"/>
        <w:ind w:left="960"/>
      </w:pPr>
      <w:r>
        <w:rPr>
          <w:rFonts w:ascii="標楷體" w:eastAsia="標楷體" w:hAnsi="標楷體"/>
        </w:rPr>
        <w:t>(二)面試時間：115年9月1日（星期二），上午10至12時。</w:t>
      </w:r>
    </w:p>
    <w:p w14:paraId="5A11E687" w14:textId="77777777" w:rsidR="00A45C8D" w:rsidRDefault="00000000">
      <w:pPr>
        <w:pStyle w:val="a3"/>
        <w:spacing w:line="500" w:lineRule="exact"/>
        <w:ind w:left="960"/>
      </w:pPr>
      <w:r>
        <w:rPr>
          <w:rFonts w:ascii="標楷體" w:eastAsia="標楷體" w:hAnsi="標楷體"/>
        </w:rPr>
        <w:t>(三)期初會議：115年9月9日（星期三），下午5時至8時。</w:t>
      </w:r>
    </w:p>
    <w:p w14:paraId="7BC59E62" w14:textId="77777777" w:rsidR="00A45C8D" w:rsidRDefault="00000000">
      <w:pPr>
        <w:pStyle w:val="a3"/>
        <w:spacing w:line="500" w:lineRule="exact"/>
        <w:ind w:left="960"/>
      </w:pPr>
      <w:r>
        <w:rPr>
          <w:rFonts w:ascii="標楷體" w:eastAsia="標楷體" w:hAnsi="標楷體"/>
        </w:rPr>
        <w:t>(四)計畫執行：115年9月14日(星期一)至115年12月18日(星期五)。</w:t>
      </w:r>
    </w:p>
    <w:p w14:paraId="675A1188" w14:textId="77777777" w:rsidR="00A45C8D" w:rsidRDefault="00A45C8D">
      <w:pPr>
        <w:widowControl/>
        <w:suppressAutoHyphens w:val="0"/>
        <w:rPr>
          <w:rFonts w:ascii="標楷體" w:eastAsia="標楷體" w:hAnsi="標楷體" w:cs="SimSun"/>
          <w:kern w:val="0"/>
          <w:sz w:val="28"/>
          <w:szCs w:val="28"/>
        </w:rPr>
      </w:pPr>
    </w:p>
    <w:p w14:paraId="055F7908" w14:textId="77777777" w:rsidR="00A45C8D" w:rsidRDefault="00000000">
      <w:pPr>
        <w:spacing w:line="500" w:lineRule="exact"/>
        <w:jc w:val="both"/>
      </w:pPr>
      <w:r>
        <w:rPr>
          <w:rFonts w:ascii="標楷體" w:eastAsia="標楷體" w:hAnsi="標楷體"/>
          <w:sz w:val="28"/>
          <w:szCs w:val="24"/>
        </w:rPr>
        <w:t>二、申請方式</w:t>
      </w:r>
      <w:r>
        <w:rPr>
          <w:rFonts w:ascii="新細明體" w:hAnsi="新細明體"/>
          <w:sz w:val="28"/>
          <w:szCs w:val="24"/>
        </w:rPr>
        <w:t>：</w:t>
      </w:r>
    </w:p>
    <w:p w14:paraId="3AB2ED97" w14:textId="77777777" w:rsidR="00A45C8D" w:rsidRDefault="00000000">
      <w:pPr>
        <w:pStyle w:val="a3"/>
        <w:spacing w:line="50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於申請期限內將申請文件依序排列，將申請資料掃描檔以電子郵件mail方式寄送至tpiercenter@mail.thes.tp.edu.tw，信件主旨請訂為「臺北市115-1原住民族語教育教學助理計畫申請資料」。</w:t>
      </w:r>
    </w:p>
    <w:p w14:paraId="7D5190D8" w14:textId="77777777" w:rsidR="00A45C8D" w:rsidRDefault="00A45C8D">
      <w:pPr>
        <w:pStyle w:val="a3"/>
        <w:spacing w:line="500" w:lineRule="exact"/>
        <w:jc w:val="both"/>
        <w:rPr>
          <w:rFonts w:ascii="標楷體" w:eastAsia="標楷體" w:hAnsi="標楷體"/>
        </w:rPr>
      </w:pPr>
    </w:p>
    <w:p w14:paraId="3D2EAA40" w14:textId="77777777" w:rsidR="00A45C8D" w:rsidRDefault="00000000">
      <w:pPr>
        <w:spacing w:line="500" w:lineRule="exact"/>
        <w:jc w:val="both"/>
      </w:pPr>
      <w:r>
        <w:rPr>
          <w:rFonts w:ascii="標楷體" w:eastAsia="標楷體" w:hAnsi="標楷體"/>
          <w:sz w:val="28"/>
          <w:szCs w:val="24"/>
        </w:rPr>
        <w:t>三、補助項目及基準</w:t>
      </w:r>
    </w:p>
    <w:p w14:paraId="424635C9" w14:textId="77777777" w:rsidR="00A45C8D" w:rsidRDefault="00000000">
      <w:pPr>
        <w:pStyle w:val="a3"/>
        <w:spacing w:line="500" w:lineRule="exact"/>
      </w:pPr>
      <w:r>
        <w:rPr>
          <w:rFonts w:ascii="標楷體" w:eastAsia="標楷體" w:hAnsi="標楷體"/>
        </w:rPr>
        <w:t>(一)鐘點費：核予其協同教學之鐘點費，參與及觀摩本市原教中心辦理相關研習及活動時數不計入，每小時196元(依基本工資調整)。</w:t>
      </w:r>
    </w:p>
    <w:p w14:paraId="1A8A4660" w14:textId="77777777" w:rsidR="00A45C8D" w:rsidRDefault="00000000">
      <w:pPr>
        <w:pStyle w:val="a3"/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(二)保險費：補助教學助理所需勞健保費用。</w:t>
      </w:r>
    </w:p>
    <w:p w14:paraId="45BA88FF" w14:textId="77777777" w:rsidR="00A45C8D" w:rsidRDefault="00A45C8D">
      <w:pPr>
        <w:pStyle w:val="a3"/>
        <w:spacing w:line="500" w:lineRule="exact"/>
        <w:rPr>
          <w:rFonts w:ascii="標楷體" w:eastAsia="標楷體" w:hAnsi="標楷體"/>
        </w:rPr>
      </w:pPr>
    </w:p>
    <w:p w14:paraId="20267A5A" w14:textId="77777777" w:rsidR="00A45C8D" w:rsidRDefault="00000000">
      <w:pPr>
        <w:widowControl/>
        <w:suppressAutoHyphens w:val="0"/>
        <w:spacing w:before="120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/>
          <w:sz w:val="28"/>
          <w:szCs w:val="24"/>
        </w:rPr>
        <w:t>四、本案承辦人：</w:t>
      </w:r>
    </w:p>
    <w:p w14:paraId="7F308EC1" w14:textId="77777777" w:rsidR="00A45C8D" w:rsidRDefault="00000000">
      <w:pPr>
        <w:pStyle w:val="a3"/>
        <w:widowControl/>
        <w:suppressAutoHyphens w:val="0"/>
        <w:spacing w:before="120"/>
        <w:ind w:left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原教中心陳建榮老師，02-27837697分機1601。</w:t>
      </w:r>
    </w:p>
    <w:p w14:paraId="04E18DEF" w14:textId="77777777" w:rsidR="00A45C8D" w:rsidRDefault="00A45C8D">
      <w:pPr>
        <w:widowControl/>
        <w:suppressAutoHyphens w:val="0"/>
        <w:rPr>
          <w:rFonts w:ascii="標楷體" w:eastAsia="標楷體" w:hAnsi="標楷體" w:cs="SimSun"/>
          <w:kern w:val="0"/>
          <w:szCs w:val="24"/>
        </w:rPr>
      </w:pPr>
    </w:p>
    <w:sectPr w:rsidR="00A45C8D">
      <w:headerReference w:type="default" r:id="rId7"/>
      <w:pgSz w:w="11906" w:h="16838"/>
      <w:pgMar w:top="1440" w:right="1700" w:bottom="1440" w:left="1800" w:header="720" w:footer="720" w:gutter="0"/>
      <w:cols w:space="720"/>
      <w:docGrid w:type="lines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2066A6" w14:textId="77777777" w:rsidR="003F3BF9" w:rsidRDefault="003F3BF9">
      <w:r>
        <w:separator/>
      </w:r>
    </w:p>
  </w:endnote>
  <w:endnote w:type="continuationSeparator" w:id="0">
    <w:p w14:paraId="4DF69518" w14:textId="77777777" w:rsidR="003F3BF9" w:rsidRDefault="003F3B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新細明體o浡渀.">
    <w:charset w:val="00"/>
    <w:family w:val="roman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BC9F3A" w14:textId="77777777" w:rsidR="003F3BF9" w:rsidRDefault="003F3BF9">
      <w:r>
        <w:rPr>
          <w:color w:val="000000"/>
        </w:rPr>
        <w:separator/>
      </w:r>
    </w:p>
  </w:footnote>
  <w:footnote w:type="continuationSeparator" w:id="0">
    <w:p w14:paraId="60B91AD2" w14:textId="77777777" w:rsidR="003F3BF9" w:rsidRDefault="003F3B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BF555" w14:textId="77777777" w:rsidR="00000000" w:rsidRDefault="00000000">
    <w:pPr>
      <w:pStyle w:val="a4"/>
      <w:jc w:val="right"/>
    </w:pPr>
    <w:r>
      <w:rPr>
        <w:rFonts w:ascii="標楷體" w:eastAsia="標楷體" w:hAnsi="標楷體"/>
        <w:color w:val="323E4F"/>
        <w:sz w:val="16"/>
        <w:szCs w:val="32"/>
      </w:rPr>
      <w:t xml:space="preserve">臺北市原住民族語教育教學助理計畫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4278F"/>
    <w:multiLevelType w:val="multilevel"/>
    <w:tmpl w:val="8FAAF714"/>
    <w:lvl w:ilvl="0">
      <w:start w:val="1"/>
      <w:numFmt w:val="taiwaneseCountingThousand"/>
      <w:lvlText w:val="%1、"/>
      <w:lvlJc w:val="left"/>
      <w:pPr>
        <w:ind w:left="960" w:hanging="480"/>
      </w:pPr>
      <w:rPr>
        <w:rFonts w:ascii="標楷體" w:eastAsia="標楷體" w:hAnsi="標楷體" w:cs="Times New Roman"/>
      </w:rPr>
    </w:lvl>
    <w:lvl w:ilvl="1">
      <w:start w:val="1"/>
      <w:numFmt w:val="ideographTraditional"/>
      <w:lvlText w:val="、"/>
      <w:lvlJc w:val="left"/>
      <w:pPr>
        <w:ind w:left="1440" w:hanging="480"/>
      </w:pPr>
    </w:lvl>
    <w:lvl w:ilvl="2">
      <w:start w:val="1"/>
      <w:numFmt w:val="lowerRoman"/>
      <w:lvlText w:val="."/>
      <w:lvlJc w:val="right"/>
      <w:pPr>
        <w:ind w:left="1920" w:hanging="480"/>
      </w:pPr>
    </w:lvl>
    <w:lvl w:ilvl="3">
      <w:start w:val="1"/>
      <w:numFmt w:val="decimal"/>
      <w:lvlText w:val="."/>
      <w:lvlJc w:val="left"/>
      <w:pPr>
        <w:ind w:left="2400" w:hanging="480"/>
      </w:pPr>
    </w:lvl>
    <w:lvl w:ilvl="4">
      <w:start w:val="1"/>
      <w:numFmt w:val="ideographTraditional"/>
      <w:lvlText w:val="、"/>
      <w:lvlJc w:val="left"/>
      <w:pPr>
        <w:ind w:left="2880" w:hanging="480"/>
      </w:pPr>
    </w:lvl>
    <w:lvl w:ilvl="5">
      <w:start w:val="1"/>
      <w:numFmt w:val="lowerRoman"/>
      <w:lvlText w:val="."/>
      <w:lvlJc w:val="right"/>
      <w:pPr>
        <w:ind w:left="3360" w:hanging="480"/>
      </w:pPr>
    </w:lvl>
    <w:lvl w:ilvl="6">
      <w:start w:val="1"/>
      <w:numFmt w:val="decimal"/>
      <w:lvlText w:val="."/>
      <w:lvlJc w:val="left"/>
      <w:pPr>
        <w:ind w:left="3840" w:hanging="480"/>
      </w:pPr>
    </w:lvl>
    <w:lvl w:ilvl="7">
      <w:start w:val="1"/>
      <w:numFmt w:val="ideographTraditional"/>
      <w:lvlText w:val="、"/>
      <w:lvlJc w:val="left"/>
      <w:pPr>
        <w:ind w:left="4320" w:hanging="480"/>
      </w:pPr>
    </w:lvl>
    <w:lvl w:ilvl="8">
      <w:start w:val="1"/>
      <w:numFmt w:val="lowerRoman"/>
      <w:lvlText w:val="."/>
      <w:lvlJc w:val="right"/>
      <w:pPr>
        <w:ind w:left="4800" w:hanging="480"/>
      </w:pPr>
    </w:lvl>
  </w:abstractNum>
  <w:abstractNum w:abstractNumId="1" w15:restartNumberingAfterBreak="0">
    <w:nsid w:val="46C06F38"/>
    <w:multiLevelType w:val="multilevel"/>
    <w:tmpl w:val="19C60FAA"/>
    <w:lvl w:ilvl="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2" w15:restartNumberingAfterBreak="0">
    <w:nsid w:val="62FD59B0"/>
    <w:multiLevelType w:val="multilevel"/>
    <w:tmpl w:val="DCB008F2"/>
    <w:lvl w:ilvl="0">
      <w:start w:val="1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/>
        <w:lang w:val="en-US"/>
      </w:rPr>
    </w:lvl>
    <w:lvl w:ilvl="1">
      <w:start w:val="1"/>
      <w:numFmt w:val="taiwaneseCountingThousand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num w:numId="1" w16cid:durableId="898440145">
    <w:abstractNumId w:val="2"/>
  </w:num>
  <w:num w:numId="2" w16cid:durableId="731200524">
    <w:abstractNumId w:val="0"/>
  </w:num>
  <w:num w:numId="3" w16cid:durableId="6174904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45C8D"/>
    <w:rsid w:val="003A3C71"/>
    <w:rsid w:val="003F3BF9"/>
    <w:rsid w:val="00623D8A"/>
    <w:rsid w:val="00A45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2C59B"/>
  <w15:docId w15:val="{B4625772-CD9B-44B9-88C3-D5F3F32D8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480"/>
    </w:p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rPr>
      <w:sz w:val="20"/>
      <w:szCs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rPr>
      <w:sz w:val="20"/>
      <w:szCs w:val="20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paragraph" w:styleId="aa">
    <w:name w:val="Body Text"/>
    <w:basedOn w:val="a"/>
    <w:pPr>
      <w:suppressAutoHyphens w:val="0"/>
      <w:autoSpaceDE w:val="0"/>
      <w:textAlignment w:val="auto"/>
    </w:pPr>
    <w:rPr>
      <w:rFonts w:ascii="SimSun" w:eastAsia="SimSun" w:hAnsi="SimSun" w:cs="SimSun"/>
      <w:kern w:val="0"/>
      <w:sz w:val="32"/>
      <w:szCs w:val="32"/>
    </w:rPr>
  </w:style>
  <w:style w:type="character" w:customStyle="1" w:styleId="ab">
    <w:name w:val="本文 字元"/>
    <w:basedOn w:val="a0"/>
    <w:rPr>
      <w:rFonts w:ascii="SimSun" w:eastAsia="SimSun" w:hAnsi="SimSun" w:cs="SimSun"/>
      <w:kern w:val="0"/>
      <w:sz w:val="32"/>
      <w:szCs w:val="32"/>
    </w:rPr>
  </w:style>
  <w:style w:type="paragraph" w:customStyle="1" w:styleId="TableParagraph">
    <w:name w:val="Table Paragraph"/>
    <w:basedOn w:val="a"/>
    <w:pPr>
      <w:suppressAutoHyphens w:val="0"/>
      <w:autoSpaceDE w:val="0"/>
      <w:textAlignment w:val="auto"/>
    </w:pPr>
    <w:rPr>
      <w:rFonts w:ascii="SimSun" w:eastAsia="SimSun" w:hAnsi="SimSun" w:cs="SimSun"/>
      <w:kern w:val="0"/>
      <w:sz w:val="22"/>
    </w:rPr>
  </w:style>
  <w:style w:type="character" w:styleId="ac">
    <w:name w:val="Hyperlink"/>
    <w:basedOn w:val="a0"/>
    <w:rPr>
      <w:color w:val="0563C1"/>
      <w:u w:val="single"/>
    </w:rPr>
  </w:style>
  <w:style w:type="character" w:styleId="ad">
    <w:name w:val="Unresolved Mention"/>
    <w:basedOn w:val="a0"/>
    <w:rPr>
      <w:color w:val="605E5C"/>
      <w:shd w:val="clear" w:color="auto" w:fill="E1DFDD"/>
    </w:rPr>
  </w:style>
  <w:style w:type="character" w:styleId="ae">
    <w:name w:val="FollowedHyperlink"/>
    <w:basedOn w:val="a0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547</Words>
  <Characters>3123</Characters>
  <Application>Microsoft Office Word</Application>
  <DocSecurity>0</DocSecurity>
  <Lines>26</Lines>
  <Paragraphs>7</Paragraphs>
  <ScaleCrop>false</ScaleCrop>
  <Company/>
  <LinksUpToDate>false</LinksUpToDate>
  <CharactersWithSpaces>3663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周家琦</dc:creator>
  <cp:lastModifiedBy>佳琪 賴</cp:lastModifiedBy>
  <cp:revision>2</cp:revision>
  <cp:lastPrinted>2025-07-18T09:36:00Z</cp:lastPrinted>
  <dcterms:created xsi:type="dcterms:W3CDTF">2026-08-18T09:16:00Z</dcterms:created>
  <dcterms:modified xsi:type="dcterms:W3CDTF">2026-08-18T09:16:00Z</dcterms:modified>
</cp:coreProperties>
</file>